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F4" w:rsidRDefault="002E22F4">
      <w:r>
        <w:object w:dxaOrig="11255" w:dyaOrig="162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593.25pt" o:ole="">
            <v:imagedata r:id="rId4" o:title=""/>
          </v:shape>
          <o:OLEObject Type="Embed" ProgID="CorelDRAW.Graphic.11" ShapeID="_x0000_i1025" DrawAspect="Content" ObjectID="_1462088499" r:id="rId5"/>
        </w:object>
      </w:r>
    </w:p>
    <w:p w:rsidR="002E22F4" w:rsidRDefault="002E22F4"/>
    <w:p w:rsidR="002E22F4" w:rsidRDefault="002E22F4"/>
    <w:p w:rsidR="002E22F4" w:rsidRDefault="002E22F4"/>
    <w:p w:rsidR="002E22F4" w:rsidRDefault="002E22F4"/>
    <w:p w:rsidR="002E22F4" w:rsidRDefault="002E22F4">
      <w:r>
        <w:object w:dxaOrig="11628" w:dyaOrig="14530">
          <v:shape id="_x0000_i1026" type="#_x0000_t75" style="width:412.5pt;height:516pt" o:ole="">
            <v:imagedata r:id="rId6" o:title=""/>
          </v:shape>
          <o:OLEObject Type="Embed" ProgID="CorelDRAW.Graphic.11" ShapeID="_x0000_i1026" DrawAspect="Content" ObjectID="_1462088500" r:id="rId7"/>
        </w:object>
      </w:r>
    </w:p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>
      <w:r>
        <w:object w:dxaOrig="11644" w:dyaOrig="14530">
          <v:shape id="_x0000_i1027" type="#_x0000_t75" style="width:413.25pt;height:516pt" o:ole="">
            <v:imagedata r:id="rId8" o:title=""/>
          </v:shape>
          <o:OLEObject Type="Embed" ProgID="CorelDRAW.Graphic.11" ShapeID="_x0000_i1027" DrawAspect="Content" ObjectID="_1462088501" r:id="rId9"/>
        </w:object>
      </w:r>
    </w:p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p w:rsidR="002E22F4" w:rsidRDefault="002E22F4"/>
    <w:bookmarkStart w:id="0" w:name="_GoBack"/>
    <w:p w:rsidR="002E22F4" w:rsidRDefault="002E22F4">
      <w:r>
        <w:object w:dxaOrig="9172" w:dyaOrig="16263">
          <v:shape id="_x0000_i1028" type="#_x0000_t75" style="width:390pt;height:691.5pt" o:ole="">
            <v:imagedata r:id="rId10" o:title=""/>
          </v:shape>
          <o:OLEObject Type="Embed" ProgID="CorelDRAW.Graphic.11" ShapeID="_x0000_i1028" DrawAspect="Content" ObjectID="_1462088502" r:id="rId11"/>
        </w:object>
      </w:r>
      <w:bookmarkEnd w:id="0"/>
    </w:p>
    <w:p w:rsidR="002E22F4" w:rsidRDefault="002E22F4">
      <w:r>
        <w:object w:dxaOrig="9969" w:dyaOrig="16596">
          <v:shape id="_x0000_i1029" type="#_x0000_t75" style="width:414pt;height:688.5pt" o:ole="">
            <v:imagedata r:id="rId12" o:title=""/>
          </v:shape>
          <o:OLEObject Type="Embed" ProgID="CorelDRAW.Graphic.11" ShapeID="_x0000_i1029" DrawAspect="Content" ObjectID="_1462088503" r:id="rId13"/>
        </w:object>
      </w:r>
    </w:p>
    <w:sectPr w:rsidR="002E22F4" w:rsidSect="007651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416"/>
    <w:rsid w:val="0004715E"/>
    <w:rsid w:val="00074600"/>
    <w:rsid w:val="000C7E55"/>
    <w:rsid w:val="00145C5A"/>
    <w:rsid w:val="0016116B"/>
    <w:rsid w:val="00164094"/>
    <w:rsid w:val="001A2386"/>
    <w:rsid w:val="001A2622"/>
    <w:rsid w:val="001D4569"/>
    <w:rsid w:val="001E6C57"/>
    <w:rsid w:val="001F1ADD"/>
    <w:rsid w:val="00276259"/>
    <w:rsid w:val="002E22F4"/>
    <w:rsid w:val="002F0E14"/>
    <w:rsid w:val="00326524"/>
    <w:rsid w:val="00335D3F"/>
    <w:rsid w:val="0037731B"/>
    <w:rsid w:val="00414F15"/>
    <w:rsid w:val="00435835"/>
    <w:rsid w:val="004A2896"/>
    <w:rsid w:val="004A28BD"/>
    <w:rsid w:val="004C032E"/>
    <w:rsid w:val="004E0DC8"/>
    <w:rsid w:val="00533D0A"/>
    <w:rsid w:val="005C0FB3"/>
    <w:rsid w:val="005D5416"/>
    <w:rsid w:val="005E4E43"/>
    <w:rsid w:val="0063752F"/>
    <w:rsid w:val="006C1CDC"/>
    <w:rsid w:val="00726DF0"/>
    <w:rsid w:val="00727875"/>
    <w:rsid w:val="00733928"/>
    <w:rsid w:val="007609BA"/>
    <w:rsid w:val="0076513D"/>
    <w:rsid w:val="007655ED"/>
    <w:rsid w:val="007975B1"/>
    <w:rsid w:val="007A7330"/>
    <w:rsid w:val="008559D3"/>
    <w:rsid w:val="008E5839"/>
    <w:rsid w:val="0098191C"/>
    <w:rsid w:val="00986617"/>
    <w:rsid w:val="009B34EA"/>
    <w:rsid w:val="00A04209"/>
    <w:rsid w:val="00A325EF"/>
    <w:rsid w:val="00A605BC"/>
    <w:rsid w:val="00A62613"/>
    <w:rsid w:val="00AA490C"/>
    <w:rsid w:val="00AB2D40"/>
    <w:rsid w:val="00B479A8"/>
    <w:rsid w:val="00BA0532"/>
    <w:rsid w:val="00BE7B11"/>
    <w:rsid w:val="00C24F4D"/>
    <w:rsid w:val="00C70CC0"/>
    <w:rsid w:val="00CA0FC3"/>
    <w:rsid w:val="00D3677E"/>
    <w:rsid w:val="00D973EC"/>
    <w:rsid w:val="00DA0ACE"/>
    <w:rsid w:val="00DD2BB6"/>
    <w:rsid w:val="00DE558E"/>
    <w:rsid w:val="00E01892"/>
    <w:rsid w:val="00E22032"/>
    <w:rsid w:val="00E507B9"/>
    <w:rsid w:val="00EE088C"/>
    <w:rsid w:val="00EF2BF3"/>
    <w:rsid w:val="00F044B8"/>
    <w:rsid w:val="00F1733B"/>
    <w:rsid w:val="00F8365C"/>
    <w:rsid w:val="00F9259E"/>
    <w:rsid w:val="00F92FC2"/>
    <w:rsid w:val="00FA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13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26</Words>
  <Characters>151</Characters>
  <Application>Microsoft Office Outlook</Application>
  <DocSecurity>0</DocSecurity>
  <Lines>0</Lines>
  <Paragraphs>0</Paragraphs>
  <ScaleCrop>false</ScaleCrop>
  <Company>OEM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60265</cp:lastModifiedBy>
  <cp:revision>2</cp:revision>
  <dcterms:created xsi:type="dcterms:W3CDTF">2014-05-20T02:55:00Z</dcterms:created>
  <dcterms:modified xsi:type="dcterms:W3CDTF">2014-05-20T02:55:00Z</dcterms:modified>
</cp:coreProperties>
</file>