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9B" w:rsidRPr="004E796A" w:rsidRDefault="0058159B">
      <w:pPr>
        <w:spacing w:line="200" w:lineRule="exact"/>
      </w:pPr>
      <w:r>
        <w:rPr>
          <w:noProof/>
          <w:lang w:eastAsia="zh-TW"/>
        </w:rPr>
        <w:pict>
          <v:group id="Group 12" o:spid="_x0000_s1026" style="position:absolute;margin-left:76.65pt;margin-top:48.65pt;width:433.35pt;height:1.35pt;z-index:-251658240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">
            <v:shape id="Freeform 13" o:spid="_x0000_s1027" style="position:absolute;left:1532;top:972;width:8667;height:27;visibility:visible;mso-wrap-style:square;v-text-anchor:top" coordsize="866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ZssEA&#10;AADbAAAADwAAAGRycy9kb3ducmV2LnhtbERPS2sCMRC+C/0PYQpepGYVKWVrdimFgnryBb1ON9PN&#10;0s1kTeK6/nsjCL3Nx/ecZTnYVvTkQ+NYwWyagSCunG64VnA8fL28gQgRWWPrmBRcKUBZPI2WmGt3&#10;4R31+1iLFMIhRwUmxi6XMlSGLIap64gT9+u8xZigr6X2eEnhtpXzLHuVFhtODQY7+jRU/e3PVsHm&#10;x5/WffO9bVdHmu00L05m4pQaPw8f7yAiDfFf/HCvdJo/h/sv6QBZ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2GbLBAAAA2wAAAA8AAAAAAAAAAAAAAAAAmAIAAGRycy9kb3du&#10;cmV2LnhtbFBLBQYAAAAABAAEAPUAAACGAwAAAAA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</v:shape>
            <w10:wrap anchorx="page" anchory="page"/>
          </v:group>
        </w:pict>
      </w:r>
      <w:r>
        <w:rPr>
          <w:noProof/>
          <w:lang w:eastAsia="zh-TW"/>
        </w:rPr>
        <w:pict>
          <v:group id="Group 10" o:spid="_x0000_s1028" style="position:absolute;margin-left:76.65pt;margin-top:50.65pt;width:433.35pt;height:1.35pt;z-index:-251657216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">
            <v:shape id="Freeform 11" o:spid="_x0000_s1029" style="position:absolute;left:1532;top:1012;width:8667;height:27;visibility:visible;mso-wrap-style:square;v-text-anchor:top" coordsize="866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iXsQA&#10;AADbAAAADwAAAGRycy9kb3ducmV2LnhtbESPT2sCMRDF7wW/Qxihl6JZSymyGkUKBdtT/QNex824&#10;WdxM1iRdt9++cyj0NsN7895vluvBt6qnmJrABmbTAhRxFWzDtYHj4X0yB5UyssU2MBn4oQTr1ehh&#10;iaUNd95Rv8+1khBOJRpwOXel1qly5DFNQ0cs2iVEj1nWWGsb8S7hvtXPRfGqPTYsDQ47enNUXfff&#10;3sDnOd4++ub01W6PNNtZfrm5p2DM43jYLEBlGvK/+e96awVf6OUXG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oIl7EAAAA2wAAAA8AAAAAAAAAAAAAAAAAmAIAAGRycy9k&#10;b3ducmV2LnhtbFBLBQYAAAAABAAEAPUAAACJAwAAAAA=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</v:shape>
            <w10:wrap anchorx="page" anchory="page"/>
          </v:group>
        </w:pict>
      </w:r>
    </w:p>
    <w:p w:rsidR="0058159B" w:rsidRDefault="0058159B" w:rsidP="00DD144F">
      <w:pPr>
        <w:jc w:val="center"/>
        <w:rPr>
          <w:rFonts w:ascii="新細明體" w:cs="SimSun"/>
          <w:b/>
          <w:color w:val="000000"/>
          <w:spacing w:val="-3"/>
          <w:lang w:eastAsia="zh-TW"/>
        </w:rPr>
      </w:pPr>
    </w:p>
    <w:p w:rsidR="0058159B" w:rsidRPr="004E796A" w:rsidRDefault="0058159B" w:rsidP="00DD144F">
      <w:pPr>
        <w:jc w:val="center"/>
        <w:rPr>
          <w:rFonts w:ascii="新細明體" w:cs="SimSun"/>
          <w:b/>
          <w:color w:val="000000"/>
          <w:spacing w:val="-3"/>
          <w:lang w:eastAsia="zh-TW"/>
        </w:rPr>
      </w:pP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雲林縣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108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年度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</w:t>
      </w:r>
      <w:r>
        <w:rPr>
          <w:rFonts w:ascii="新細明體" w:hAnsi="新細明體" w:cs="SimSun" w:hint="eastAsia"/>
          <w:b/>
          <w:color w:val="000000"/>
          <w:spacing w:val="-3"/>
          <w:lang w:eastAsia="zh-TW"/>
        </w:rPr>
        <w:t>秋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季縣長盃巧固球錦標賽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賽程表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10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8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12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04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>~10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8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12</w:t>
      </w:r>
      <w:r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05</w:t>
      </w:r>
    </w:p>
    <w:p w:rsidR="0058159B" w:rsidRPr="004E796A" w:rsidRDefault="0058159B">
      <w:pPr>
        <w:rPr>
          <w:lang w:eastAsia="zh-TW"/>
        </w:rPr>
      </w:pPr>
    </w:p>
    <w:tbl>
      <w:tblPr>
        <w:tblW w:w="0" w:type="auto"/>
        <w:tblInd w:w="1422" w:type="dxa"/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134"/>
        <w:gridCol w:w="2552"/>
        <w:gridCol w:w="2552"/>
        <w:gridCol w:w="2551"/>
      </w:tblGrid>
      <w:tr w:rsidR="0058159B" w:rsidRPr="00386978" w:rsidTr="00FD14BA">
        <w:trPr>
          <w:trHeight w:hRule="exact" w:val="745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43"/>
              <w:ind w:left="22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13"/>
              </w:rPr>
              <w:t>日</w:t>
            </w:r>
          </w:p>
          <w:p w:rsidR="0058159B" w:rsidRPr="00386978" w:rsidRDefault="0058159B" w:rsidP="00821656">
            <w:pPr>
              <w:autoSpaceDE w:val="0"/>
              <w:autoSpaceDN w:val="0"/>
              <w:spacing w:before="48"/>
              <w:ind w:left="22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13"/>
              </w:rPr>
              <w:t>期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43"/>
              <w:ind w:left="21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7"/>
              </w:rPr>
              <w:t>場地</w:t>
            </w:r>
          </w:p>
          <w:p w:rsidR="0058159B" w:rsidRPr="00386978" w:rsidRDefault="0058159B" w:rsidP="00821656">
            <w:pPr>
              <w:autoSpaceDE w:val="0"/>
              <w:autoSpaceDN w:val="0"/>
              <w:spacing w:before="48"/>
              <w:ind w:left="9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7"/>
              </w:rPr>
              <w:t>時間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spacing w:line="201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ind w:left="370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甲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58159B" w:rsidRPr="00386978" w:rsidRDefault="0058159B" w:rsidP="00821656">
            <w:pPr>
              <w:spacing w:line="201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ind w:left="400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159B" w:rsidRPr="00386978" w:rsidRDefault="0058159B" w:rsidP="00D84F40">
            <w:pPr>
              <w:jc w:val="center"/>
              <w:rPr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sz w:val="28"/>
                <w:szCs w:val="28"/>
                <w:lang w:eastAsia="zh-TW"/>
              </w:rPr>
              <w:t>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spacing w:line="200" w:lineRule="exact"/>
            </w:pPr>
          </w:p>
          <w:p w:rsidR="0058159B" w:rsidRPr="00386978" w:rsidRDefault="0058159B" w:rsidP="00821656">
            <w:pPr>
              <w:spacing w:line="200" w:lineRule="exact"/>
            </w:pPr>
          </w:p>
          <w:p w:rsidR="0058159B" w:rsidRPr="00386978" w:rsidRDefault="0058159B" w:rsidP="00821656">
            <w:pPr>
              <w:spacing w:line="200" w:lineRule="exact"/>
            </w:pPr>
          </w:p>
          <w:p w:rsidR="0058159B" w:rsidRPr="00386978" w:rsidRDefault="0058159B" w:rsidP="00821656">
            <w:pPr>
              <w:spacing w:line="200" w:lineRule="exact"/>
            </w:pPr>
          </w:p>
          <w:p w:rsidR="0058159B" w:rsidRPr="00386978" w:rsidRDefault="0058159B" w:rsidP="00821656">
            <w:pPr>
              <w:spacing w:line="200" w:lineRule="exact"/>
            </w:pPr>
          </w:p>
          <w:p w:rsidR="0058159B" w:rsidRPr="00386978" w:rsidRDefault="0058159B" w:rsidP="00821656">
            <w:pPr>
              <w:spacing w:line="207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spacing w:line="415" w:lineRule="auto"/>
              <w:ind w:left="194" w:right="207"/>
            </w:pP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十二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1"/>
              </w:rPr>
              <w:t>月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四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5"/>
              </w:rPr>
              <w:t>日</w:t>
            </w:r>
          </w:p>
          <w:p w:rsidR="0058159B" w:rsidRPr="00386978" w:rsidRDefault="0058159B" w:rsidP="00AD6D30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17"/>
                <w:lang w:eastAsia="zh-TW"/>
              </w:rPr>
              <w:t>三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</w:rPr>
              <w:t>8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3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hAnsi="SimSun" w:cs="SimSun"/>
                <w:b/>
                <w:color w:val="FF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石榴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淵明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揚子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淵明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FF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FF0000"/>
                <w:lang w:eastAsia="zh-TW"/>
              </w:rPr>
              <w:t>B</w:t>
            </w:r>
          </w:p>
        </w:tc>
      </w:tr>
      <w:tr w:rsidR="0058159B" w:rsidRPr="00386978" w:rsidTr="00FD14BA">
        <w:trPr>
          <w:trHeight w:hRule="exact" w:val="474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3"/>
              <w:ind w:left="92"/>
              <w:rPr>
                <w:lang w:eastAsia="zh-TW"/>
              </w:rPr>
            </w:pPr>
            <w:r w:rsidRPr="004E796A">
              <w:rPr>
                <w:rFonts w:ascii="Times New Roman" w:hAnsi="Times New Roman"/>
                <w:b/>
                <w:color w:val="000000"/>
              </w:rPr>
              <w:t>9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1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FF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B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257D6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B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267F2">
            <w:pPr>
              <w:rPr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B74E30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065F2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B74E30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 (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一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)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勝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065F2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 (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二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)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勝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11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D36BD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B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B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12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414A8A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(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一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)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敗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(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二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)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敗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13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414A8A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國男決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 2 vs 3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594265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國男決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 4 vs 5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埤腳</w:t>
            </w:r>
          </w:p>
        </w:tc>
      </w:tr>
      <w:tr w:rsidR="0058159B" w:rsidRPr="00386978" w:rsidTr="00FD14BA">
        <w:trPr>
          <w:trHeight w:hRule="exact" w:val="474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13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埤腳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>
            <w:pPr>
              <w:rPr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麥竂</w:t>
            </w: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14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6B6C22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埤腳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77BC3"/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埤腳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6B6C22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CF57E7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/>
                <w:b/>
                <w:color w:val="000000"/>
                <w:spacing w:val="8"/>
              </w:rPr>
              <w:t>16</w:t>
            </w:r>
            <w:r w:rsidRPr="004E796A">
              <w:rPr>
                <w:rFonts w:ascii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4E796A">
              <w:rPr>
                <w:rFonts w:ascii="Times New Roman" w:eastAsia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396B72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396B72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  <w:rPr>
                <w:lang w:eastAsia="zh-TW"/>
              </w:rPr>
            </w:pPr>
            <w:r w:rsidRPr="004E796A">
              <w:rPr>
                <w:rFonts w:ascii="Times New Roman" w:eastAsia="Times New Roman" w:hAnsi="Times New Roman"/>
                <w:b/>
                <w:color w:val="000000"/>
                <w:spacing w:val="8"/>
              </w:rPr>
              <w:t>16</w:t>
            </w:r>
            <w:r w:rsidRPr="004E796A">
              <w:rPr>
                <w:rFonts w:ascii="新細明體" w:hAnsi="新細明體" w:cs="新細明體" w:hint="eastAsia"/>
                <w:b/>
                <w:color w:val="000000"/>
                <w:spacing w:val="8"/>
              </w:rPr>
              <w:t>：</w:t>
            </w:r>
            <w:r w:rsidRPr="004E796A">
              <w:rPr>
                <w:rFonts w:ascii="Times New Roman" w:eastAsia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>
            <w:pPr>
              <w:rPr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A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85"/>
        </w:trPr>
        <w:tc>
          <w:tcPr>
            <w:tcW w:w="567" w:type="dxa"/>
            <w:vMerge w:val="restart"/>
            <w:tcBorders>
              <w:top w:val="single" w:sz="18" w:space="0" w:color="000000"/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spacing w:line="200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spacing w:line="200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spacing w:line="200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spacing w:line="200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spacing w:line="200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spacing w:line="217" w:lineRule="exact"/>
              <w:rPr>
                <w:lang w:eastAsia="zh-TW"/>
              </w:rPr>
            </w:pPr>
          </w:p>
          <w:p w:rsidR="0058159B" w:rsidRPr="00386978" w:rsidRDefault="0058159B" w:rsidP="00821656">
            <w:pPr>
              <w:autoSpaceDE w:val="0"/>
              <w:autoSpaceDN w:val="0"/>
              <w:spacing w:line="415" w:lineRule="auto"/>
              <w:ind w:left="194" w:right="207"/>
            </w:pP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十二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1"/>
              </w:rPr>
              <w:t>月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5"/>
              </w:rPr>
              <w:t>日</w:t>
            </w:r>
          </w:p>
          <w:p w:rsidR="0058159B" w:rsidRPr="00386978" w:rsidRDefault="0058159B" w:rsidP="00AD6D30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四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3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</w:rPr>
              <w:t>8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3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F4375D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</w:rPr>
              <w:t>9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1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F4375D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/>
        </w:tc>
      </w:tr>
      <w:tr w:rsidR="0058159B" w:rsidRPr="00386978" w:rsidTr="00FD14BA">
        <w:trPr>
          <w:trHeight w:hRule="exact" w:val="474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D36BD2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冠軍賽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D36BD2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/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F4375D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/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11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F4375D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/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12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F4375D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736C9C"/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13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D15002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4B7792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FD14BA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13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AD6D30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冠軍賽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D15002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D062F1"/>
        </w:tc>
      </w:tr>
      <w:tr w:rsidR="0058159B" w:rsidRPr="00386978" w:rsidTr="00FD14BA">
        <w:trPr>
          <w:trHeight w:hRule="exact" w:val="474"/>
        </w:trPr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14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1D68F0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D15002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D062F1"/>
        </w:tc>
      </w:tr>
      <w:tr w:rsidR="0058159B" w:rsidRPr="00386978" w:rsidTr="00AD6D30">
        <w:trPr>
          <w:trHeight w:hRule="exact" w:val="475"/>
        </w:trPr>
        <w:tc>
          <w:tcPr>
            <w:tcW w:w="567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D15002"/>
        </w:tc>
        <w:tc>
          <w:tcPr>
            <w:tcW w:w="25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D062F1"/>
        </w:tc>
      </w:tr>
    </w:tbl>
    <w:p w:rsidR="0058159B" w:rsidRPr="004E796A" w:rsidRDefault="0058159B">
      <w:pPr>
        <w:rPr>
          <w:lang w:eastAsia="zh-TW"/>
        </w:rPr>
        <w:sectPr w:rsidR="0058159B" w:rsidRPr="004E796A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8159B" w:rsidRPr="004E796A" w:rsidRDefault="0058159B">
      <w:pPr>
        <w:spacing w:line="200" w:lineRule="exact"/>
      </w:pPr>
      <w:r>
        <w:rPr>
          <w:noProof/>
          <w:lang w:eastAsia="zh-TW"/>
        </w:rPr>
        <w:pict>
          <v:group id="Group 6" o:spid="_x0000_s1030" style="position:absolute;margin-left:76.65pt;margin-top:48.65pt;width:433.35pt;height:1.35pt;z-index:-251656192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">
            <v:shape id="Freeform 7" o:spid="_x0000_s1031" style="position:absolute;left:1532;top:972;width:8667;height:27;visibility:visible;mso-wrap-style:square;v-text-anchor:top" coordsize="866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Blu8MA&#10;AADaAAAADwAAAGRycy9kb3ducmV2LnhtbESPzWrDMBCE74W+g9hCLqWRE0oobmRTCoUkp/wYet1a&#10;W8vUWjmS4jhvHxUCOQ4z8w2zLEfbiYF8aB0rmE0zEMS10y03CqrD18sbiBCRNXaOScGFApTF48MS&#10;c+3OvKNhHxuRIBxyVGBi7HMpQ23IYpi6njh5v85bjEn6RmqP5wS3nZxn2UJabDktGOzp01D9tz9Z&#10;BZsff1wP7fe2W1U022l+PZpnp9Tkafx4BxFpjPfwrb3SChbwfyXd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Blu8MAAADaAAAADwAAAAAAAAAAAAAAAACYAgAAZHJzL2Rv&#10;d25yZXYueG1sUEsFBgAAAAAEAAQA9QAAAIgDAAAAAA=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</v:shape>
            <w10:wrap anchorx="page" anchory="page"/>
          </v:group>
        </w:pict>
      </w:r>
      <w:r>
        <w:rPr>
          <w:noProof/>
          <w:lang w:eastAsia="zh-TW"/>
        </w:rPr>
        <w:pict>
          <v:group id="Group 4" o:spid="_x0000_s1032" style="position:absolute;margin-left:76.65pt;margin-top:50.65pt;width:433.35pt;height:1.35pt;z-index:-251655168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">
            <v:shape id="Freeform 5" o:spid="_x0000_s1033" style="position:absolute;left:1532;top:1012;width:8667;height:27;visibility:visible;mso-wrap-style:square;v-text-anchor:top" coordsize="8667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5eV8IA&#10;AADaAAAADwAAAGRycy9kb3ducmV2LnhtbESPT2sCMRTE70K/Q3gFL6JZRaSsRimFgnryH/T63Dw3&#10;SzcvaxLX9dubQsHjMDO/YRarztaiJR8qxwrGowwEceF0xaWC0/F7+AEiRGSNtWNS8KAAq+Vbb4G5&#10;dnfeU3uIpUgQDjkqMDE2uZShMGQxjFxDnLyL8xZjkr6U2uM9wW0tJ1k2kxYrTgsGG/oyVPweblbB&#10;9uyvm7b62dXrE433mqdXM3BK9d+7zzmISF18hf/ba61gCn9X0g2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jl5XwgAAANoAAAAPAAAAAAAAAAAAAAAAAJgCAABkcnMvZG93&#10;bnJldi54bWxQSwUGAAAAAAQABAD1AAAAhwMAAAAA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</v:shape>
            <w10:wrap anchorx="page" anchory="page"/>
          </v:group>
        </w:pict>
      </w:r>
    </w:p>
    <w:p w:rsidR="0058159B" w:rsidRDefault="0058159B">
      <w:pPr>
        <w:spacing w:line="200" w:lineRule="exact"/>
        <w:sectPr w:rsidR="0058159B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58159B" w:rsidRPr="004E796A" w:rsidRDefault="0058159B">
      <w:pPr>
        <w:spacing w:line="200" w:lineRule="exact"/>
      </w:pPr>
    </w:p>
    <w:p w:rsidR="0058159B" w:rsidRPr="004E796A" w:rsidRDefault="0058159B">
      <w:pPr>
        <w:spacing w:line="280" w:lineRule="exact"/>
      </w:pPr>
    </w:p>
    <w:p w:rsidR="0058159B" w:rsidRPr="004E796A" w:rsidRDefault="0058159B" w:rsidP="00AD6D30">
      <w:pPr>
        <w:jc w:val="center"/>
        <w:rPr>
          <w:rFonts w:ascii="新細明體" w:cs="SimSun"/>
          <w:b/>
          <w:color w:val="000000"/>
          <w:spacing w:val="-3"/>
          <w:lang w:eastAsia="zh-TW"/>
        </w:rPr>
      </w:pP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雲林縣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108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年度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</w:t>
      </w:r>
      <w:r>
        <w:rPr>
          <w:rFonts w:ascii="新細明體" w:hAnsi="新細明體" w:cs="SimSun" w:hint="eastAsia"/>
          <w:b/>
          <w:color w:val="000000"/>
          <w:spacing w:val="-3"/>
          <w:lang w:eastAsia="zh-TW"/>
        </w:rPr>
        <w:t>秋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季縣長盃巧固球錦標賽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</w:t>
      </w:r>
      <w:r w:rsidRPr="004E796A">
        <w:rPr>
          <w:rFonts w:ascii="新細明體" w:hAnsi="新細明體" w:cs="SimSun" w:hint="eastAsia"/>
          <w:b/>
          <w:color w:val="000000"/>
          <w:spacing w:val="-3"/>
          <w:lang w:eastAsia="zh-TW"/>
        </w:rPr>
        <w:t>賽程表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 xml:space="preserve"> 10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8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12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04</w:t>
      </w:r>
      <w:r w:rsidRPr="004E796A">
        <w:rPr>
          <w:rFonts w:ascii="新細明體" w:hAnsi="新細明體" w:cs="SimSun"/>
          <w:b/>
          <w:color w:val="000000"/>
          <w:spacing w:val="-3"/>
          <w:lang w:eastAsia="zh-TW"/>
        </w:rPr>
        <w:t>~10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8</w:t>
      </w:r>
      <w:r w:rsidRPr="004E796A"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12</w:t>
      </w:r>
      <w:r>
        <w:rPr>
          <w:rFonts w:ascii="新細明體" w:cs="SimSun"/>
          <w:b/>
          <w:color w:val="000000"/>
          <w:spacing w:val="-3"/>
          <w:lang w:eastAsia="zh-TW"/>
        </w:rPr>
        <w:t>.</w:t>
      </w:r>
      <w:r>
        <w:rPr>
          <w:rFonts w:ascii="新細明體" w:hAnsi="新細明體" w:cs="SimSun"/>
          <w:b/>
          <w:color w:val="000000"/>
          <w:spacing w:val="-3"/>
          <w:lang w:eastAsia="zh-TW"/>
        </w:rPr>
        <w:t>05</w:t>
      </w:r>
    </w:p>
    <w:tbl>
      <w:tblPr>
        <w:tblW w:w="0" w:type="auto"/>
        <w:tblInd w:w="1422" w:type="dxa"/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1143"/>
        <w:gridCol w:w="2428"/>
        <w:gridCol w:w="2570"/>
        <w:gridCol w:w="2572"/>
      </w:tblGrid>
      <w:tr w:rsidR="0058159B" w:rsidRPr="00386978" w:rsidTr="0035791D">
        <w:trPr>
          <w:trHeight w:hRule="exact" w:val="784"/>
        </w:trPr>
        <w:tc>
          <w:tcPr>
            <w:tcW w:w="5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43"/>
              <w:ind w:left="22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13"/>
              </w:rPr>
              <w:t>日</w:t>
            </w:r>
          </w:p>
          <w:p w:rsidR="0058159B" w:rsidRPr="00386978" w:rsidRDefault="0058159B" w:rsidP="00821656">
            <w:pPr>
              <w:autoSpaceDE w:val="0"/>
              <w:autoSpaceDN w:val="0"/>
              <w:spacing w:before="48"/>
              <w:ind w:left="22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13"/>
              </w:rPr>
              <w:t>期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43"/>
              <w:ind w:left="21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7"/>
              </w:rPr>
              <w:t>場地</w:t>
            </w:r>
          </w:p>
          <w:p w:rsidR="0058159B" w:rsidRPr="00386978" w:rsidRDefault="0058159B" w:rsidP="00821656">
            <w:pPr>
              <w:autoSpaceDE w:val="0"/>
              <w:autoSpaceDN w:val="0"/>
              <w:spacing w:before="48"/>
              <w:ind w:left="92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pacing w:val="-7"/>
              </w:rPr>
              <w:t>時間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spacing w:line="201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ind w:left="370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甲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70" w:type="dxa"/>
            <w:tcBorders>
              <w:top w:val="single" w:sz="8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58159B" w:rsidRPr="00386978" w:rsidRDefault="0058159B" w:rsidP="00821656">
            <w:pPr>
              <w:spacing w:line="201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ind w:left="400"/>
            </w:pP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159B" w:rsidRPr="00386978" w:rsidRDefault="0058159B" w:rsidP="00D84F40">
            <w:pPr>
              <w:autoSpaceDE w:val="0"/>
              <w:autoSpaceDN w:val="0"/>
              <w:jc w:val="center"/>
            </w:pPr>
            <w:r w:rsidRPr="00386978">
              <w:rPr>
                <w:rFonts w:ascii="SimSun" w:hAnsi="SimSun" w:cs="SimSun" w:hint="eastAsia"/>
                <w:b/>
                <w:color w:val="000000"/>
                <w:sz w:val="28"/>
                <w:szCs w:val="28"/>
                <w:lang w:eastAsia="zh-TW"/>
              </w:rPr>
              <w:t>丙</w:t>
            </w:r>
            <w:r w:rsidRPr="004E796A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場</w:t>
            </w:r>
            <w:r w:rsidRPr="004E796A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spacing w:line="207" w:lineRule="exact"/>
            </w:pPr>
          </w:p>
          <w:p w:rsidR="0058159B" w:rsidRPr="00386978" w:rsidRDefault="0058159B" w:rsidP="00821656">
            <w:pPr>
              <w:autoSpaceDE w:val="0"/>
              <w:autoSpaceDN w:val="0"/>
              <w:spacing w:line="415" w:lineRule="auto"/>
              <w:ind w:left="194" w:right="207"/>
            </w:pP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十二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1"/>
              </w:rPr>
              <w:t>月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六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-25"/>
              </w:rPr>
              <w:t>日</w:t>
            </w:r>
          </w:p>
          <w:p w:rsidR="0058159B" w:rsidRPr="00386978" w:rsidRDefault="0058159B" w:rsidP="00AD6D30">
            <w:pPr>
              <w:autoSpaceDE w:val="0"/>
              <w:autoSpaceDN w:val="0"/>
              <w:spacing w:before="2"/>
              <w:ind w:left="102"/>
            </w:pP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386978">
              <w:rPr>
                <w:rFonts w:ascii="SimSun" w:hAnsi="SimSun" w:cs="SimSun" w:hint="eastAsia"/>
                <w:b/>
                <w:color w:val="000000"/>
                <w:spacing w:val="-17"/>
                <w:lang w:eastAsia="zh-TW"/>
              </w:rPr>
              <w:t>五</w:t>
            </w:r>
            <w:r w:rsidRPr="004E796A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</w:rPr>
              <w:t>8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3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026D00">
            <w:pPr>
              <w:rPr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 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499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3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</w:rPr>
              <w:t>9</w:t>
            </w:r>
            <w:r w:rsidRPr="004E796A">
              <w:rPr>
                <w:rFonts w:ascii="Times New Roman" w:hAnsi="Times New Roman"/>
                <w:b/>
                <w:spacing w:val="-17"/>
              </w:rPr>
              <w:t xml:space="preserve"> 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</w:rPr>
              <w:t>：</w:t>
            </w:r>
            <w:r w:rsidRPr="004E796A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1</w:t>
            </w:r>
            <w:r w:rsidRPr="004E796A">
              <w:rPr>
                <w:rFonts w:ascii="Times New Roman" w:hAnsi="Times New Roman"/>
                <w:b/>
                <w:spacing w:val="-19"/>
              </w:rPr>
              <w:t xml:space="preserve"> </w:t>
            </w:r>
            <w:r w:rsidRPr="004E796A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A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386978" w:rsidRDefault="0058159B" w:rsidP="00026D00"/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10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B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026D0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11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026D00"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026D0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rPr>
                <w:lang w:eastAsia="zh-TW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12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B511A9">
            <w:pPr>
              <w:rPr>
                <w:rFonts w:ascii="SimSun" w:eastAsia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尚德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vs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13</w:t>
            </w:r>
            <w:r w:rsidRPr="004E796A">
              <w:rPr>
                <w:rFonts w:ascii="SimSun" w:eastAsia="SimSun" w:hAnsi="SimSun" w:cs="SimSun" w:hint="eastAsia"/>
                <w:b/>
                <w:color w:val="000000"/>
                <w:spacing w:val="18"/>
              </w:rPr>
              <w:t>：</w:t>
            </w:r>
            <w:r w:rsidRPr="004E796A">
              <w:rPr>
                <w:rFonts w:ascii="Times New Roman" w:hAnsi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B511A9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高男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 xml:space="preserve"> 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386978">
              <w:rPr>
                <w:rFonts w:ascii="SimSun" w:hAnsi="SimSun" w:cs="SimSun"/>
                <w:b/>
                <w:color w:val="000000"/>
                <w:lang w:eastAsia="zh-TW"/>
              </w:rPr>
              <w:t>vs</w:t>
            </w:r>
            <w:r w:rsidRPr="00386978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499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2"/>
              <w:ind w:left="92"/>
            </w:pP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58159B" w:rsidRPr="00386978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/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59B" w:rsidRPr="00386978" w:rsidRDefault="0058159B" w:rsidP="00821656">
            <w:pPr>
              <w:autoSpaceDE w:val="0"/>
              <w:autoSpaceDN w:val="0"/>
              <w:spacing w:before="14"/>
              <w:ind w:left="92"/>
            </w:pPr>
          </w:p>
        </w:tc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8159B" w:rsidRPr="004E796A" w:rsidRDefault="0058159B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</w:tbl>
    <w:p w:rsidR="0058159B" w:rsidRPr="004E796A" w:rsidRDefault="0058159B">
      <w:pPr>
        <w:rPr>
          <w:lang w:eastAsia="zh-TW"/>
        </w:rPr>
        <w:sectPr w:rsidR="0058159B" w:rsidRPr="004E796A" w:rsidSect="00AD6D30">
          <w:pgSz w:w="11906" w:h="16838"/>
          <w:pgMar w:top="0" w:right="0" w:bottom="0" w:left="0" w:header="0" w:footer="0" w:gutter="0"/>
          <w:cols w:space="720"/>
        </w:sectPr>
      </w:pPr>
    </w:p>
    <w:p w:rsidR="0058159B" w:rsidRPr="004E796A" w:rsidRDefault="0058159B" w:rsidP="00D84F40">
      <w:pPr>
        <w:rPr>
          <w:lang w:eastAsia="zh-TW"/>
        </w:rPr>
      </w:pPr>
      <w:bookmarkStart w:id="0" w:name="_GoBack"/>
      <w:bookmarkEnd w:id="0"/>
    </w:p>
    <w:sectPr w:rsidR="0058159B" w:rsidRPr="004E796A" w:rsidSect="0016797D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湞憤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7634"/>
    <w:rsid w:val="00003712"/>
    <w:rsid w:val="00026D00"/>
    <w:rsid w:val="00065F26"/>
    <w:rsid w:val="0007140B"/>
    <w:rsid w:val="00072973"/>
    <w:rsid w:val="000A1915"/>
    <w:rsid w:val="00106F7A"/>
    <w:rsid w:val="00107F77"/>
    <w:rsid w:val="0016797D"/>
    <w:rsid w:val="001D68F0"/>
    <w:rsid w:val="00257D63"/>
    <w:rsid w:val="002D5C78"/>
    <w:rsid w:val="00312151"/>
    <w:rsid w:val="0035791D"/>
    <w:rsid w:val="00386978"/>
    <w:rsid w:val="00396B72"/>
    <w:rsid w:val="003D7634"/>
    <w:rsid w:val="00414A8A"/>
    <w:rsid w:val="004B2458"/>
    <w:rsid w:val="004B7792"/>
    <w:rsid w:val="004E796A"/>
    <w:rsid w:val="0058159B"/>
    <w:rsid w:val="00594265"/>
    <w:rsid w:val="006B6C22"/>
    <w:rsid w:val="00706910"/>
    <w:rsid w:val="007267F2"/>
    <w:rsid w:val="00733B2A"/>
    <w:rsid w:val="00736C9C"/>
    <w:rsid w:val="007B12FF"/>
    <w:rsid w:val="00801F8F"/>
    <w:rsid w:val="0080565D"/>
    <w:rsid w:val="00821656"/>
    <w:rsid w:val="009632CF"/>
    <w:rsid w:val="009E7531"/>
    <w:rsid w:val="00A21499"/>
    <w:rsid w:val="00A77BC3"/>
    <w:rsid w:val="00A85340"/>
    <w:rsid w:val="00AD6D30"/>
    <w:rsid w:val="00B46767"/>
    <w:rsid w:val="00B511A9"/>
    <w:rsid w:val="00B74E30"/>
    <w:rsid w:val="00B8539F"/>
    <w:rsid w:val="00B86A41"/>
    <w:rsid w:val="00C93E6D"/>
    <w:rsid w:val="00CF57E7"/>
    <w:rsid w:val="00D062F1"/>
    <w:rsid w:val="00D15002"/>
    <w:rsid w:val="00D36BD2"/>
    <w:rsid w:val="00D536AA"/>
    <w:rsid w:val="00D84F40"/>
    <w:rsid w:val="00DD144F"/>
    <w:rsid w:val="00E56F5D"/>
    <w:rsid w:val="00F4375D"/>
    <w:rsid w:val="00FD1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0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03712"/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3712"/>
    <w:rPr>
      <w:rFonts w:ascii="Calibri" w:eastAsia="新細明體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163</Words>
  <Characters>930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林瑞吉</cp:lastModifiedBy>
  <cp:revision>2</cp:revision>
  <cp:lastPrinted>2018-05-08T14:24:00Z</cp:lastPrinted>
  <dcterms:created xsi:type="dcterms:W3CDTF">2019-11-27T06:43:00Z</dcterms:created>
  <dcterms:modified xsi:type="dcterms:W3CDTF">2019-11-27T06:43:00Z</dcterms:modified>
</cp:coreProperties>
</file>