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496" w:rsidRPr="0052771D" w:rsidRDefault="00F11496"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111</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rsidR="00F11496" w:rsidRPr="0052771D" w:rsidRDefault="00F11496"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斗六高中、土庫國中、鎮南國小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7</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11</w:t>
      </w:r>
      <w:r w:rsidRPr="0052771D">
        <w:rPr>
          <w:rFonts w:ascii="標楷體" w:eastAsia="標楷體" w:hAnsi="標楷體" w:hint="eastAsia"/>
          <w:sz w:val="28"/>
          <w:szCs w:val="28"/>
        </w:rPr>
        <w:t>日。</w:t>
      </w:r>
    </w:p>
    <w:p w:rsidR="00F11496" w:rsidRPr="0052771D" w:rsidRDefault="00F11496" w:rsidP="005A4502">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6</w:t>
      </w:r>
      <w:r w:rsidRPr="0052771D">
        <w:rPr>
          <w:rFonts w:ascii="標楷體" w:eastAsia="標楷體" w:hAnsi="標楷體" w:hint="eastAsia"/>
          <w:sz w:val="28"/>
          <w:szCs w:val="28"/>
        </w:rPr>
        <w:t>月</w:t>
      </w:r>
      <w:r>
        <w:rPr>
          <w:rFonts w:ascii="標楷體" w:eastAsia="標楷體" w:hAnsi="標楷體"/>
          <w:sz w:val="28"/>
          <w:szCs w:val="28"/>
        </w:rPr>
        <w:t>6</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6</w:t>
      </w:r>
      <w:r>
        <w:rPr>
          <w:rFonts w:ascii="標楷體" w:eastAsia="標楷體" w:hAnsi="標楷體" w:hint="eastAsia"/>
          <w:sz w:val="28"/>
          <w:szCs w:val="28"/>
        </w:rPr>
        <w:t>月</w:t>
      </w:r>
      <w:r>
        <w:rPr>
          <w:rFonts w:ascii="標楷體" w:eastAsia="標楷體" w:hAnsi="標楷體"/>
          <w:sz w:val="28"/>
          <w:szCs w:val="28"/>
        </w:rPr>
        <w:t>10</w:t>
      </w:r>
      <w:r w:rsidRPr="0052771D">
        <w:rPr>
          <w:rFonts w:ascii="標楷體" w:eastAsia="標楷體" w:hAnsi="標楷體" w:hint="eastAsia"/>
          <w:sz w:val="28"/>
          <w:szCs w:val="28"/>
        </w:rPr>
        <w:t>日。</w:t>
      </w:r>
    </w:p>
    <w:p w:rsidR="00F11496" w:rsidRDefault="00F11496"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高中</w:t>
      </w:r>
      <w:r w:rsidRPr="0052771D">
        <w:rPr>
          <w:rFonts w:ascii="標楷體" w:eastAsia="標楷體" w:hAnsi="標楷體" w:hint="eastAsia"/>
          <w:sz w:val="28"/>
          <w:szCs w:val="28"/>
        </w:rPr>
        <w:t>組：</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11</w:t>
      </w:r>
      <w:r w:rsidRPr="0052771D">
        <w:rPr>
          <w:rFonts w:ascii="標楷體" w:eastAsia="標楷體" w:hAnsi="標楷體" w:hint="eastAsia"/>
          <w:sz w:val="28"/>
          <w:szCs w:val="28"/>
        </w:rPr>
        <w:t>日</w:t>
      </w:r>
      <w:r>
        <w:rPr>
          <w:rFonts w:ascii="標楷體" w:eastAsia="標楷體" w:hAnsi="標楷體"/>
          <w:sz w:val="28"/>
          <w:szCs w:val="28"/>
        </w:rPr>
        <w:t>-15</w:t>
      </w:r>
      <w:r w:rsidRPr="0052771D">
        <w:rPr>
          <w:rFonts w:ascii="標楷體" w:eastAsia="標楷體" w:hAnsi="標楷體" w:hint="eastAsia"/>
          <w:sz w:val="28"/>
          <w:szCs w:val="28"/>
        </w:rPr>
        <w:t>日。</w:t>
      </w:r>
    </w:p>
    <w:p w:rsidR="00F11496" w:rsidRPr="0052771D" w:rsidRDefault="00F11496"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111</w:t>
      </w:r>
      <w:r>
        <w:rPr>
          <w:rFonts w:ascii="標楷體" w:eastAsia="標楷體" w:hAnsi="標楷體" w:hint="eastAsia"/>
          <w:sz w:val="28"/>
          <w:szCs w:val="28"/>
        </w:rPr>
        <w:t>年</w:t>
      </w:r>
      <w:r>
        <w:rPr>
          <w:rFonts w:ascii="標楷體" w:eastAsia="標楷體" w:hAnsi="標楷體"/>
          <w:sz w:val="28"/>
          <w:szCs w:val="28"/>
        </w:rPr>
        <w:t>4</w:t>
      </w:r>
      <w:r>
        <w:rPr>
          <w:rFonts w:ascii="標楷體" w:eastAsia="標楷體" w:hAnsi="標楷體" w:hint="eastAsia"/>
          <w:sz w:val="28"/>
          <w:szCs w:val="28"/>
        </w:rPr>
        <w:t>月</w:t>
      </w:r>
      <w:r>
        <w:rPr>
          <w:rFonts w:ascii="標楷體" w:eastAsia="標楷體" w:hAnsi="標楷體"/>
          <w:sz w:val="28"/>
          <w:szCs w:val="28"/>
        </w:rPr>
        <w:t>30</w:t>
      </w:r>
      <w:r>
        <w:rPr>
          <w:rFonts w:ascii="標楷體" w:eastAsia="標楷體" w:hAnsi="標楷體" w:hint="eastAsia"/>
          <w:sz w:val="28"/>
          <w:szCs w:val="28"/>
        </w:rPr>
        <w:t>日</w:t>
      </w:r>
      <w:r>
        <w:rPr>
          <w:rFonts w:ascii="標楷體" w:eastAsia="標楷體" w:hAnsi="標楷體"/>
          <w:sz w:val="28"/>
          <w:szCs w:val="28"/>
        </w:rPr>
        <w:t>-</w:t>
      </w:r>
      <w:smartTag w:uri="urn:schemas-microsoft-com:office:smarttags" w:element="chsdate">
        <w:smartTagPr>
          <w:attr w:name="IsROCDate" w:val="False"/>
          <w:attr w:name="IsLunarDate" w:val="False"/>
          <w:attr w:name="Day" w:val="1"/>
          <w:attr w:name="Month" w:val="5"/>
          <w:attr w:name="Year" w:val="2022"/>
        </w:smartTagP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1</w:t>
        </w:r>
        <w:r>
          <w:rPr>
            <w:rFonts w:ascii="標楷體" w:eastAsia="標楷體" w:hAnsi="標楷體" w:hint="eastAsia"/>
            <w:sz w:val="28"/>
            <w:szCs w:val="28"/>
          </w:rPr>
          <w:t>日</w:t>
        </w:r>
      </w:smartTag>
      <w:r>
        <w:rPr>
          <w:rFonts w:ascii="標楷體" w:eastAsia="標楷體" w:hAnsi="標楷體" w:hint="eastAsia"/>
          <w:sz w:val="28"/>
          <w:szCs w:val="28"/>
        </w:rPr>
        <w:t>。</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F11496" w:rsidRPr="0052771D" w:rsidRDefault="00F11496"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Pr>
          <w:rFonts w:ascii="標楷體" w:eastAsia="標楷體" w:hAnsi="標楷體" w:hint="eastAsia"/>
          <w:spacing w:val="-4"/>
          <w:sz w:val="28"/>
          <w:szCs w:val="28"/>
        </w:rPr>
        <w:t>斗六高中</w:t>
      </w:r>
      <w:r w:rsidRPr="0052771D">
        <w:rPr>
          <w:rFonts w:ascii="標楷體" w:eastAsia="標楷體" w:hAnsi="標楷體" w:hint="eastAsia"/>
          <w:sz w:val="28"/>
          <w:szCs w:val="28"/>
        </w:rPr>
        <w:t>。</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pacing w:val="-4"/>
          <w:sz w:val="28"/>
          <w:szCs w:val="28"/>
        </w:rPr>
        <w:t>土庫國中</w:t>
      </w:r>
      <w:r w:rsidRPr="0052771D">
        <w:rPr>
          <w:rFonts w:ascii="標楷體" w:eastAsia="標楷體" w:hAnsi="標楷體" w:hint="eastAsia"/>
          <w:sz w:val="28"/>
          <w:szCs w:val="28"/>
        </w:rPr>
        <w:t>。</w:t>
      </w:r>
    </w:p>
    <w:p w:rsidR="00F11496"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Pr>
          <w:rFonts w:ascii="標楷體" w:eastAsia="標楷體" w:hAnsi="標楷體" w:hint="eastAsia"/>
          <w:sz w:val="28"/>
          <w:szCs w:val="28"/>
        </w:rPr>
        <w:t>鎮南國小</w:t>
      </w:r>
      <w:r w:rsidRPr="0052771D">
        <w:rPr>
          <w:rFonts w:ascii="標楷體" w:eastAsia="標楷體" w:hAnsi="標楷體" w:hint="eastAsia"/>
          <w:sz w:val="28"/>
          <w:szCs w:val="28"/>
        </w:rPr>
        <w:t>。</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公教機關組：鎮南國小。</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rsidR="00F11496" w:rsidRPr="0052771D" w:rsidRDefault="00F11496"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rsidR="00F11496" w:rsidRDefault="00F11496"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p>
    <w:p w:rsidR="00F11496" w:rsidRPr="0052771D" w:rsidRDefault="00F11496" w:rsidP="0065791C">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（十一）公教機關組</w:t>
      </w:r>
    </w:p>
    <w:p w:rsidR="00F11496" w:rsidRPr="0052771D" w:rsidRDefault="00F11496"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rsidR="00F11496" w:rsidRPr="0052771D"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rsidR="00F11496" w:rsidRPr="0052771D"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F11496" w:rsidRPr="0052771D" w:rsidRDefault="00F11496"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rsidR="00F11496" w:rsidRDefault="00F11496"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rsidR="00F11496" w:rsidRDefault="00F11496"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rsidR="00F11496" w:rsidRPr="0052771D" w:rsidRDefault="00F11496"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F11496" w:rsidRPr="0052771D" w:rsidRDefault="00F11496"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rsidR="00F11496" w:rsidRPr="0052771D" w:rsidRDefault="00F11496"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學年度在籍之一、二年級學生為限。</w:t>
      </w:r>
    </w:p>
    <w:p w:rsidR="00F11496" w:rsidRPr="0052771D" w:rsidRDefault="00F11496"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rsidR="00F11496" w:rsidRPr="0052771D"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學年在籍之學生為限。</w:t>
      </w:r>
      <w:r>
        <w:rPr>
          <w:rFonts w:ascii="標楷體" w:eastAsia="標楷體" w:hAnsi="標楷體" w:hint="eastAsia"/>
          <w:sz w:val="28"/>
          <w:szCs w:val="28"/>
        </w:rPr>
        <w:t>參加國小聯賽請報名此組。</w:t>
      </w:r>
    </w:p>
    <w:p w:rsidR="00F11496" w:rsidRPr="0052771D"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rsidR="00F11496" w:rsidRPr="0052771D"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學年度在籍之學生為限。</w:t>
      </w:r>
    </w:p>
    <w:p w:rsidR="00F11496" w:rsidRDefault="00F11496"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學年度在籍之五年級學生為限。</w:t>
      </w:r>
    </w:p>
    <w:p w:rsidR="00F11496" w:rsidRDefault="00F11496"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國小男生推廣組：</w:t>
      </w:r>
    </w:p>
    <w:p w:rsidR="00F11496" w:rsidRPr="005F228D" w:rsidRDefault="00F11496"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學年度在籍之學生為限。</w:t>
      </w:r>
    </w:p>
    <w:p w:rsidR="00F11496" w:rsidRDefault="00F11496"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學年度在籍之四年級以下學生為限。</w:t>
      </w:r>
    </w:p>
    <w:p w:rsidR="00F11496" w:rsidRDefault="00F11496"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學年度在籍之學生為限。</w:t>
      </w:r>
      <w:r>
        <w:rPr>
          <w:rFonts w:ascii="標楷體" w:eastAsia="標楷體" w:hAnsi="標楷體" w:hint="eastAsia"/>
          <w:sz w:val="28"/>
          <w:szCs w:val="28"/>
        </w:rPr>
        <w:t>參加國小聯賽</w:t>
      </w:r>
    </w:p>
    <w:p w:rsidR="00F11496" w:rsidRDefault="00F11496"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請報名此組。</w:t>
      </w:r>
    </w:p>
    <w:p w:rsidR="00F11496" w:rsidRDefault="00F11496"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rsidR="00F11496" w:rsidRDefault="00F11496"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國小男生推廣組、國小女生乙組球員可上場時間以三節為限，上述</w:t>
      </w:r>
    </w:p>
    <w:p w:rsidR="00F11496" w:rsidRDefault="00F11496"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兩組若報名隊數未達三校三隊（含）以上，則各自併入男生乙組及</w:t>
      </w:r>
    </w:p>
    <w:p w:rsidR="00F11496" w:rsidRPr="0052771D" w:rsidRDefault="00F11496"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女生甲組。</w:t>
      </w:r>
    </w:p>
    <w:p w:rsidR="00F11496" w:rsidRPr="0052771D" w:rsidRDefault="00F11496"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rsidR="00F11496" w:rsidRDefault="00F11496"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rsidR="00F11496" w:rsidRDefault="00F11496"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rsidR="00F11496" w:rsidRDefault="00F11496"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)14</w:t>
      </w:r>
    </w:p>
    <w:p w:rsidR="00F11496" w:rsidRDefault="00F11496"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rsidR="00F11496" w:rsidRDefault="00F11496"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國小組：因為全國小學聯賽預賽併入春季，故每校除甲組外可報</w:t>
      </w:r>
      <w:r>
        <w:rPr>
          <w:rFonts w:ascii="標楷體" w:eastAsia="標楷體" w:hAnsi="標楷體"/>
          <w:sz w:val="28"/>
          <w:szCs w:val="28"/>
        </w:rPr>
        <w:t>2</w:t>
      </w:r>
    </w:p>
    <w:p w:rsidR="00F11496" w:rsidRDefault="00F11496"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隊，</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14</w:t>
      </w:r>
      <w:r w:rsidRPr="0052771D">
        <w:rPr>
          <w:rFonts w:ascii="標楷體" w:eastAsia="標楷體" w:hAnsi="標楷體" w:hint="eastAsia"/>
          <w:sz w:val="28"/>
          <w:szCs w:val="28"/>
        </w:rPr>
        <w:t>名。同一</w:t>
      </w:r>
    </w:p>
    <w:p w:rsidR="00F11496" w:rsidRDefault="00F11496"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球員</w:t>
      </w:r>
      <w:r>
        <w:rPr>
          <w:rFonts w:ascii="標楷體" w:eastAsia="標楷體" w:hAnsi="標楷體" w:hint="eastAsia"/>
          <w:sz w:val="28"/>
          <w:szCs w:val="28"/>
        </w:rPr>
        <w:t>可參加兩組，</w:t>
      </w:r>
      <w:r w:rsidRPr="0052771D">
        <w:rPr>
          <w:rFonts w:ascii="標楷體" w:eastAsia="標楷體" w:hAnsi="標楷體" w:hint="eastAsia"/>
          <w:sz w:val="28"/>
          <w:szCs w:val="28"/>
        </w:rPr>
        <w:t>可跨組參賽</w:t>
      </w:r>
      <w:r>
        <w:rPr>
          <w:rFonts w:ascii="標楷體" w:eastAsia="標楷體" w:hAnsi="標楷體" w:hint="eastAsia"/>
          <w:sz w:val="28"/>
          <w:szCs w:val="28"/>
        </w:rPr>
        <w:t>（乙組可報甲組，反之不行）</w:t>
      </w:r>
      <w:r w:rsidRPr="0052771D">
        <w:rPr>
          <w:rFonts w:ascii="標楷體" w:eastAsia="標楷體" w:hAnsi="標楷體" w:hint="eastAsia"/>
          <w:sz w:val="28"/>
          <w:szCs w:val="28"/>
        </w:rPr>
        <w:t>。</w:t>
      </w:r>
    </w:p>
    <w:p w:rsidR="00F11496" w:rsidRDefault="00F11496"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bookmarkStart w:id="1" w:name="_GoBack"/>
      <w:bookmarkEnd w:id="1"/>
    </w:p>
    <w:p w:rsidR="00F11496" w:rsidRDefault="00F11496"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rsidR="00F11496" w:rsidRDefault="00F11496"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職員（專任運動教練、約聘僱及臨時人員）、縣內大專院校教職員，</w:t>
      </w:r>
    </w:p>
    <w:p w:rsidR="00F11496" w:rsidRPr="001B53F8" w:rsidRDefault="00F11496"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並持有機關所發放之識別證及在職證明為主要依據。</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F11496" w:rsidRDefault="00F11496"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rsidR="00F11496" w:rsidRDefault="00F11496"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21</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rsidR="00F11496" w:rsidRPr="0052771D" w:rsidRDefault="00F11496"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F11496" w:rsidRPr="0052771D" w:rsidRDefault="00F11496"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F11496" w:rsidRPr="0052771D"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Pr>
          <w:rFonts w:ascii="標楷體" w:eastAsia="標楷體" w:hAnsi="標楷體" w:hint="eastAsia"/>
          <w:sz w:val="28"/>
          <w:szCs w:val="28"/>
        </w:rPr>
        <w:t>國小、</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11</w:t>
      </w:r>
      <w:r w:rsidRPr="0052771D">
        <w:rPr>
          <w:rFonts w:ascii="標楷體" w:eastAsia="標楷體" w:hAnsi="標楷體" w:hint="eastAsia"/>
          <w:sz w:val="28"/>
          <w:szCs w:val="28"/>
        </w:rPr>
        <w:t>日至</w:t>
      </w:r>
      <w:r>
        <w:rPr>
          <w:rFonts w:ascii="標楷體" w:eastAsia="標楷體" w:hAnsi="標楷體"/>
          <w:sz w:val="28"/>
          <w:szCs w:val="28"/>
        </w:rPr>
        <w:t>18</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23</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F11496"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F11496" w:rsidRPr="0052771D" w:rsidRDefault="00F11496" w:rsidP="00A63DA9">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高、國中組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7</w:t>
      </w:r>
      <w:r w:rsidRPr="0052771D">
        <w:rPr>
          <w:rFonts w:ascii="標楷體" w:eastAsia="標楷體" w:hAnsi="標楷體" w:hint="eastAsia"/>
          <w:sz w:val="28"/>
          <w:szCs w:val="28"/>
        </w:rPr>
        <w:t>日至</w:t>
      </w:r>
      <w:r>
        <w:rPr>
          <w:rFonts w:ascii="標楷體" w:eastAsia="標楷體" w:hAnsi="標楷體"/>
          <w:sz w:val="28"/>
          <w:szCs w:val="28"/>
        </w:rPr>
        <w:t>14</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17</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F11496" w:rsidRDefault="00F11496"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F11496" w:rsidRPr="0052771D" w:rsidRDefault="00F11496"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hint="eastAsia"/>
          <w:sz w:val="28"/>
          <w:szCs w:val="28"/>
        </w:rPr>
        <w:t>公教機關組報名截止日期為</w:t>
      </w:r>
      <w:r>
        <w:rPr>
          <w:rFonts w:ascii="標楷體" w:eastAsia="標楷體" w:hAnsi="標楷體"/>
          <w:sz w:val="28"/>
          <w:szCs w:val="28"/>
        </w:rPr>
        <w:t>111</w:t>
      </w:r>
      <w:r>
        <w:rPr>
          <w:rFonts w:ascii="標楷體" w:eastAsia="標楷體" w:hAnsi="標楷體" w:hint="eastAsia"/>
          <w:sz w:val="28"/>
          <w:szCs w:val="28"/>
        </w:rPr>
        <w:t>年</w:t>
      </w:r>
      <w:r>
        <w:rPr>
          <w:rFonts w:ascii="標楷體" w:eastAsia="標楷體" w:hAnsi="標楷體"/>
          <w:sz w:val="28"/>
          <w:szCs w:val="28"/>
        </w:rPr>
        <w:t>4</w:t>
      </w:r>
      <w:r>
        <w:rPr>
          <w:rFonts w:ascii="標楷體" w:eastAsia="標楷體" w:hAnsi="標楷體" w:hint="eastAsia"/>
          <w:sz w:val="28"/>
          <w:szCs w:val="28"/>
        </w:rPr>
        <w:t>月</w:t>
      </w:r>
      <w:r>
        <w:rPr>
          <w:rFonts w:ascii="標楷體" w:eastAsia="標楷體" w:hAnsi="標楷體"/>
          <w:sz w:val="28"/>
          <w:szCs w:val="28"/>
        </w:rPr>
        <w:t>15</w:t>
      </w:r>
      <w:r>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F11496" w:rsidRPr="0052771D"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hint="eastAsia"/>
          <w:sz w:val="28"/>
          <w:szCs w:val="28"/>
        </w:rPr>
        <w:t>春</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Hyperlink"/>
            <w:rFonts w:ascii="標楷體" w:eastAsia="標楷體" w:hAnsi="標楷體"/>
            <w:color w:val="auto"/>
            <w:sz w:val="28"/>
            <w:szCs w:val="28"/>
          </w:rPr>
          <w:t>http://163.27.240.105/sport/</w:t>
        </w:r>
      </w:hyperlink>
    </w:p>
    <w:p w:rsidR="00F11496"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F11496" w:rsidRDefault="00F11496"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F11496" w:rsidRPr="0052771D" w:rsidRDefault="00F11496"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rsidR="00F11496" w:rsidRPr="0052771D" w:rsidRDefault="00F11496"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國小組</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Pr>
          <w:rFonts w:ascii="標楷體" w:eastAsia="標楷體" w:hAnsi="標楷體"/>
          <w:sz w:val="28"/>
          <w:szCs w:val="28"/>
        </w:rPr>
        <w:t>25</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F11496" w:rsidRDefault="00F11496"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2"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2"/>
      <w:r>
        <w:rPr>
          <w:rFonts w:ascii="標楷體" w:eastAsia="標楷體" w:hAnsi="標楷體" w:hint="eastAsia"/>
          <w:sz w:val="28"/>
          <w:szCs w:val="28"/>
        </w:rPr>
        <w:t>會議室。</w:t>
      </w:r>
    </w:p>
    <w:p w:rsidR="00F11496" w:rsidRPr="0052771D" w:rsidRDefault="00F11496" w:rsidP="002C7627">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sidRPr="0052771D">
        <w:rPr>
          <w:rFonts w:ascii="標楷體" w:eastAsia="標楷體" w:hAnsi="標楷體" w:hint="eastAsia"/>
          <w:sz w:val="28"/>
          <w:szCs w:val="28"/>
        </w:rPr>
        <w:t>國中組、</w:t>
      </w:r>
      <w:r>
        <w:rPr>
          <w:rFonts w:ascii="標楷體" w:eastAsia="標楷體" w:hAnsi="標楷體" w:hint="eastAsia"/>
          <w:sz w:val="28"/>
          <w:szCs w:val="28"/>
        </w:rPr>
        <w:t>高中組</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25</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F11496" w:rsidRDefault="00F11496" w:rsidP="002C762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rsidR="00F11496" w:rsidRPr="006F7083" w:rsidRDefault="00F11496"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3</w:t>
      </w:r>
      <w:r w:rsidRPr="0052771D">
        <w:rPr>
          <w:rFonts w:ascii="標楷體" w:eastAsia="標楷體" w:hAnsi="標楷體"/>
          <w:sz w:val="28"/>
          <w:szCs w:val="28"/>
        </w:rPr>
        <w:t>.</w:t>
      </w:r>
      <w:r>
        <w:rPr>
          <w:rFonts w:ascii="標楷體" w:eastAsia="標楷體" w:hAnsi="標楷體" w:hint="eastAsia"/>
          <w:sz w:val="28"/>
          <w:szCs w:val="28"/>
        </w:rPr>
        <w:t>公教機關組由委員會排訂賽程後公告。</w:t>
      </w:r>
    </w:p>
    <w:p w:rsidR="00F11496" w:rsidRPr="0052771D" w:rsidRDefault="00F11496"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rsidR="00F11496" w:rsidRPr="0052771D" w:rsidRDefault="00F11496"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F11496" w:rsidRPr="0052771D" w:rsidRDefault="00F11496"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F11496" w:rsidRPr="0052771D" w:rsidRDefault="00F11496"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F11496" w:rsidRPr="0052771D" w:rsidRDefault="00F11496"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F11496" w:rsidRPr="0052771D" w:rsidRDefault="00F11496"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rsidR="00F11496" w:rsidRPr="0052771D"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F11496" w:rsidRPr="0052771D" w:rsidRDefault="00F11496"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F11496" w:rsidRPr="0052771D" w:rsidRDefault="00F11496"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sectPr w:rsidR="00F11496" w:rsidRPr="0052771D" w:rsidSect="00A16D3B">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496" w:rsidRDefault="00F11496">
      <w:r>
        <w:separator/>
      </w:r>
    </w:p>
  </w:endnote>
  <w:endnote w:type="continuationSeparator" w:id="0">
    <w:p w:rsidR="00F11496" w:rsidRDefault="00F114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496" w:rsidRDefault="00F11496"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11496" w:rsidRDefault="00F114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496" w:rsidRDefault="00F11496"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11496" w:rsidRDefault="00F114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496" w:rsidRDefault="00F11496">
      <w:r>
        <w:separator/>
      </w:r>
    </w:p>
  </w:footnote>
  <w:footnote w:type="continuationSeparator" w:id="0">
    <w:p w:rsidR="00F11496" w:rsidRDefault="00F114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208"/>
    <w:rsid w:val="00263E1F"/>
    <w:rsid w:val="00267A98"/>
    <w:rsid w:val="00270995"/>
    <w:rsid w:val="00272E01"/>
    <w:rsid w:val="002967F4"/>
    <w:rsid w:val="002A3584"/>
    <w:rsid w:val="002A383D"/>
    <w:rsid w:val="002B013A"/>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118B2"/>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D4440"/>
    <w:rsid w:val="008E1457"/>
    <w:rsid w:val="008E581F"/>
    <w:rsid w:val="008E6209"/>
    <w:rsid w:val="008E63D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1E52"/>
    <w:rsid w:val="009760A7"/>
    <w:rsid w:val="00991BB4"/>
    <w:rsid w:val="009972C9"/>
    <w:rsid w:val="009B5003"/>
    <w:rsid w:val="009B6AC7"/>
    <w:rsid w:val="009B6B7B"/>
    <w:rsid w:val="009C0769"/>
    <w:rsid w:val="009C122F"/>
    <w:rsid w:val="009C4896"/>
    <w:rsid w:val="009D1A35"/>
    <w:rsid w:val="009D4A50"/>
    <w:rsid w:val="009D4AF6"/>
    <w:rsid w:val="009E1673"/>
    <w:rsid w:val="009E230E"/>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2594"/>
    <w:rsid w:val="00C53820"/>
    <w:rsid w:val="00C57CEE"/>
    <w:rsid w:val="00C57DB8"/>
    <w:rsid w:val="00C75FCE"/>
    <w:rsid w:val="00C76E89"/>
    <w:rsid w:val="00C77939"/>
    <w:rsid w:val="00C908B8"/>
    <w:rsid w:val="00C92444"/>
    <w:rsid w:val="00C93986"/>
    <w:rsid w:val="00C95093"/>
    <w:rsid w:val="00CA066E"/>
    <w:rsid w:val="00CA57F1"/>
    <w:rsid w:val="00CA6B57"/>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C109B"/>
    <w:rsid w:val="00DD6F12"/>
    <w:rsid w:val="00DE3443"/>
    <w:rsid w:val="00DF3F4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58B0"/>
    <w:rsid w:val="00FB6AF3"/>
    <w:rsid w:val="00FC6129"/>
    <w:rsid w:val="00FC776A"/>
    <w:rsid w:val="00FE5F00"/>
    <w:rsid w:val="00FF3D0B"/>
    <w:rsid w:val="00FF6D6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E7EFA"/>
    <w:pPr>
      <w:widowControl w:val="0"/>
    </w:pPr>
    <w:rPr>
      <w:szCs w:val="24"/>
    </w:rPr>
  </w:style>
  <w:style w:type="paragraph" w:styleId="Heading2">
    <w:name w:val="heading 2"/>
    <w:basedOn w:val="Normal"/>
    <w:link w:val="Heading2Char"/>
    <w:uiPriority w:val="99"/>
    <w:qFormat/>
    <w:rsid w:val="00C77939"/>
    <w:pPr>
      <w:widowControl/>
      <w:spacing w:before="100" w:beforeAutospacing="1" w:after="100" w:afterAutospacing="1"/>
      <w:outlineLvl w:val="1"/>
    </w:pPr>
    <w:rPr>
      <w:rFonts w:ascii="新細明體"/>
      <w:b/>
      <w:kern w:val="0"/>
      <w:sz w:val="36"/>
      <w:szCs w:val="20"/>
    </w:rPr>
  </w:style>
  <w:style w:type="paragraph" w:styleId="Heading3">
    <w:name w:val="heading 3"/>
    <w:basedOn w:val="Normal"/>
    <w:link w:val="Heading3Char"/>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77939"/>
    <w:rPr>
      <w:rFonts w:ascii="新細明體" w:eastAsia="新細明體" w:cs="Times New Roman"/>
      <w:b/>
      <w:sz w:val="36"/>
    </w:rPr>
  </w:style>
  <w:style w:type="character" w:customStyle="1" w:styleId="Heading3Char">
    <w:name w:val="Heading 3 Char"/>
    <w:basedOn w:val="DefaultParagraphFont"/>
    <w:link w:val="Heading3"/>
    <w:uiPriority w:val="99"/>
    <w:locked/>
    <w:rsid w:val="00C77939"/>
    <w:rPr>
      <w:rFonts w:ascii="新細明體" w:eastAsia="新細明體" w:cs="Times New Roman"/>
      <w:b/>
      <w:sz w:val="27"/>
    </w:rPr>
  </w:style>
  <w:style w:type="paragraph" w:styleId="Footer">
    <w:name w:val="footer"/>
    <w:basedOn w:val="Normal"/>
    <w:link w:val="FooterChar"/>
    <w:uiPriority w:val="99"/>
    <w:rsid w:val="0083313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C7E3F"/>
    <w:rPr>
      <w:rFonts w:cs="Times New Roman"/>
      <w:kern w:val="2"/>
    </w:rPr>
  </w:style>
  <w:style w:type="character" w:styleId="PageNumber">
    <w:name w:val="page number"/>
    <w:basedOn w:val="DefaultParagraphFont"/>
    <w:uiPriority w:val="99"/>
    <w:rsid w:val="00833134"/>
    <w:rPr>
      <w:rFonts w:cs="Times New Roman"/>
    </w:rPr>
  </w:style>
  <w:style w:type="paragraph" w:styleId="BalloonText">
    <w:name w:val="Balloon Text"/>
    <w:basedOn w:val="Normal"/>
    <w:link w:val="BalloonTextChar"/>
    <w:uiPriority w:val="99"/>
    <w:semiHidden/>
    <w:rsid w:val="00E60A11"/>
    <w:rPr>
      <w:rFonts w:ascii="Cambria" w:hAnsi="Cambria"/>
      <w:kern w:val="0"/>
      <w:sz w:val="2"/>
      <w:szCs w:val="20"/>
    </w:rPr>
  </w:style>
  <w:style w:type="character" w:customStyle="1" w:styleId="BalloonTextChar">
    <w:name w:val="Balloon Text Char"/>
    <w:basedOn w:val="DefaultParagraphFont"/>
    <w:link w:val="BalloonText"/>
    <w:uiPriority w:val="99"/>
    <w:semiHidden/>
    <w:locked/>
    <w:rsid w:val="00DB52DF"/>
    <w:rPr>
      <w:rFonts w:ascii="Cambria" w:eastAsia="新細明體" w:hAnsi="Cambria" w:cs="Times New Roman"/>
      <w:sz w:val="2"/>
    </w:rPr>
  </w:style>
  <w:style w:type="character" w:styleId="Hyperlink">
    <w:name w:val="Hyperlink"/>
    <w:basedOn w:val="DefaultParagraphFont"/>
    <w:uiPriority w:val="99"/>
    <w:rsid w:val="00EE38F7"/>
    <w:rPr>
      <w:rFonts w:cs="Times New Roman"/>
      <w:color w:val="0000FF"/>
      <w:u w:val="single"/>
    </w:rPr>
  </w:style>
  <w:style w:type="paragraph" w:styleId="Header">
    <w:name w:val="header"/>
    <w:basedOn w:val="Normal"/>
    <w:link w:val="HeaderChar"/>
    <w:uiPriority w:val="99"/>
    <w:rsid w:val="00C7793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77939"/>
    <w:rPr>
      <w:rFonts w:cs="Times New Roman"/>
      <w:kern w:val="2"/>
    </w:rPr>
  </w:style>
  <w:style w:type="character" w:styleId="FollowedHyperlink">
    <w:name w:val="FollowedHyperlink"/>
    <w:basedOn w:val="DefaultParagraphFont"/>
    <w:uiPriority w:val="99"/>
    <w:rsid w:val="009B6AC7"/>
    <w:rPr>
      <w:rFonts w:cs="Times New Roman"/>
      <w:color w:val="954F7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313</TotalTime>
  <Pages>4</Pages>
  <Words>374</Words>
  <Characters>2135</Characters>
  <Application>Microsoft Office Outlook</Application>
  <DocSecurity>0</DocSecurity>
  <Lines>0</Lines>
  <Paragraphs>0</Paragraphs>
  <ScaleCrop>false</ScaleCrop>
  <Company>ACER INCORPORATED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9</cp:revision>
  <cp:lastPrinted>2018-04-07T02:48:00Z</cp:lastPrinted>
  <dcterms:created xsi:type="dcterms:W3CDTF">2022-01-18T06:33:00Z</dcterms:created>
  <dcterms:modified xsi:type="dcterms:W3CDTF">2022-02-11T06:25:00Z</dcterms:modified>
</cp:coreProperties>
</file>