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089" w:rsidRPr="0052771D" w:rsidRDefault="00240089"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111</w:t>
      </w:r>
      <w:r w:rsidRPr="0052771D">
        <w:rPr>
          <w:rFonts w:ascii="標楷體" w:eastAsia="標楷體" w:hAnsi="標楷體" w:hint="eastAsia"/>
          <w:b/>
          <w:sz w:val="40"/>
          <w:szCs w:val="40"/>
        </w:rPr>
        <w:t>年</w:t>
      </w:r>
      <w:r>
        <w:rPr>
          <w:rFonts w:ascii="標楷體" w:eastAsia="標楷體" w:hAnsi="標楷體" w:hint="eastAsia"/>
          <w:b/>
          <w:sz w:val="40"/>
          <w:szCs w:val="40"/>
        </w:rPr>
        <w:t>秋</w:t>
      </w:r>
      <w:r w:rsidRPr="0052771D">
        <w:rPr>
          <w:rFonts w:ascii="標楷體" w:eastAsia="標楷體" w:hAnsi="標楷體" w:hint="eastAsia"/>
          <w:b/>
          <w:sz w:val="40"/>
          <w:szCs w:val="40"/>
        </w:rPr>
        <w:t>季縣長盃籃球錦標賽競賽規程</w:t>
      </w:r>
    </w:p>
    <w:p w:rsidR="00240089" w:rsidRPr="0052771D" w:rsidRDefault="00240089"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旨：推展全民運動，提倡籃球運動風氣、提昇縣內各級學校籃球技術水準。</w:t>
      </w:r>
    </w:p>
    <w:p w:rsidR="00240089" w:rsidRPr="0052771D" w:rsidRDefault="00240089"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辦：雲林縣政府、雲林縣體育會</w:t>
      </w:r>
    </w:p>
    <w:p w:rsidR="00240089" w:rsidRPr="0052771D" w:rsidRDefault="00240089"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辦：雲林縣體育會籃球委員會</w:t>
      </w:r>
    </w:p>
    <w:p w:rsidR="00240089" w:rsidRPr="0052771D" w:rsidRDefault="00240089"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Pr>
          <w:rFonts w:ascii="標楷體" w:eastAsia="標楷體" w:hAnsi="標楷體" w:hint="eastAsia"/>
          <w:sz w:val="28"/>
          <w:szCs w:val="28"/>
        </w:rPr>
        <w:t>斗六高中、雲林國中、鎮南國小、土庫國小</w:t>
      </w:r>
      <w:r w:rsidRPr="0052771D">
        <w:rPr>
          <w:rFonts w:ascii="標楷體" w:eastAsia="標楷體" w:hAnsi="標楷體" w:hint="eastAsia"/>
          <w:sz w:val="28"/>
          <w:szCs w:val="28"/>
        </w:rPr>
        <w:t>。</w:t>
      </w:r>
      <w:r w:rsidRPr="0052771D">
        <w:rPr>
          <w:rFonts w:ascii="標楷體" w:eastAsia="標楷體" w:hAnsi="標楷體"/>
          <w:sz w:val="28"/>
          <w:szCs w:val="28"/>
        </w:rPr>
        <w:t xml:space="preserve"> </w:t>
      </w:r>
    </w:p>
    <w:p w:rsidR="00240089" w:rsidRPr="0052771D" w:rsidRDefault="00240089"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五、比賽日期：國小組：</w:t>
      </w:r>
      <w:r>
        <w:rPr>
          <w:rFonts w:ascii="標楷體" w:eastAsia="標楷體" w:hAnsi="標楷體"/>
          <w:sz w:val="28"/>
          <w:szCs w:val="28"/>
        </w:rPr>
        <w:t>111</w:t>
      </w:r>
      <w:r w:rsidRPr="0052771D">
        <w:rPr>
          <w:rFonts w:ascii="標楷體" w:eastAsia="標楷體" w:hAnsi="標楷體" w:hint="eastAsia"/>
          <w:sz w:val="28"/>
          <w:szCs w:val="28"/>
        </w:rPr>
        <w:t>年</w:t>
      </w:r>
      <w:r>
        <w:rPr>
          <w:rFonts w:ascii="標楷體" w:eastAsia="標楷體" w:hAnsi="標楷體"/>
          <w:sz w:val="28"/>
          <w:szCs w:val="28"/>
        </w:rPr>
        <w:t>10</w:t>
      </w:r>
      <w:r w:rsidRPr="0052771D">
        <w:rPr>
          <w:rFonts w:ascii="標楷體" w:eastAsia="標楷體" w:hAnsi="標楷體" w:hint="eastAsia"/>
          <w:sz w:val="28"/>
          <w:szCs w:val="28"/>
        </w:rPr>
        <w:t>月</w:t>
      </w:r>
      <w:r>
        <w:rPr>
          <w:rFonts w:ascii="標楷體" w:eastAsia="標楷體" w:hAnsi="標楷體"/>
          <w:sz w:val="28"/>
          <w:szCs w:val="28"/>
        </w:rPr>
        <w:t>17</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sz w:val="28"/>
          <w:szCs w:val="28"/>
        </w:rPr>
        <w:t>21</w:t>
      </w:r>
      <w:r w:rsidRPr="0052771D">
        <w:rPr>
          <w:rFonts w:ascii="標楷體" w:eastAsia="標楷體" w:hAnsi="標楷體" w:hint="eastAsia"/>
          <w:sz w:val="28"/>
          <w:szCs w:val="28"/>
        </w:rPr>
        <w:t>日。</w:t>
      </w:r>
    </w:p>
    <w:p w:rsidR="00240089" w:rsidRPr="0052771D" w:rsidRDefault="00240089" w:rsidP="005A4502">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國</w:t>
      </w:r>
      <w:r w:rsidRPr="0052771D">
        <w:rPr>
          <w:rFonts w:ascii="標楷體" w:eastAsia="標楷體" w:hAnsi="標楷體" w:hint="eastAsia"/>
          <w:sz w:val="28"/>
          <w:szCs w:val="28"/>
        </w:rPr>
        <w:t>中組：</w:t>
      </w:r>
      <w:r>
        <w:rPr>
          <w:rFonts w:ascii="標楷體" w:eastAsia="標楷體" w:hAnsi="標楷體"/>
          <w:sz w:val="28"/>
          <w:szCs w:val="28"/>
        </w:rPr>
        <w:t>111</w:t>
      </w:r>
      <w:r w:rsidRPr="0052771D">
        <w:rPr>
          <w:rFonts w:ascii="標楷體" w:eastAsia="標楷體" w:hAnsi="標楷體" w:hint="eastAsia"/>
          <w:sz w:val="28"/>
          <w:szCs w:val="28"/>
        </w:rPr>
        <w:t>年</w:t>
      </w:r>
      <w:r>
        <w:rPr>
          <w:rFonts w:ascii="標楷體" w:eastAsia="標楷體" w:hAnsi="標楷體"/>
          <w:sz w:val="28"/>
          <w:szCs w:val="28"/>
        </w:rPr>
        <w:t>12</w:t>
      </w:r>
      <w:r>
        <w:rPr>
          <w:rFonts w:ascii="標楷體" w:eastAsia="標楷體" w:hAnsi="標楷體" w:hint="eastAsia"/>
          <w:sz w:val="28"/>
          <w:szCs w:val="28"/>
        </w:rPr>
        <w:t>初</w:t>
      </w:r>
      <w:r w:rsidRPr="0052771D">
        <w:rPr>
          <w:rFonts w:ascii="標楷體" w:eastAsia="標楷體" w:hAnsi="標楷體" w:hint="eastAsia"/>
          <w:sz w:val="28"/>
          <w:szCs w:val="28"/>
        </w:rPr>
        <w:t>。</w:t>
      </w:r>
    </w:p>
    <w:p w:rsidR="00240089" w:rsidRDefault="00240089"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高中</w:t>
      </w:r>
      <w:r w:rsidRPr="0052771D">
        <w:rPr>
          <w:rFonts w:ascii="標楷體" w:eastAsia="標楷體" w:hAnsi="標楷體" w:hint="eastAsia"/>
          <w:sz w:val="28"/>
          <w:szCs w:val="28"/>
        </w:rPr>
        <w:t>組：</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年</w:t>
      </w:r>
      <w:r>
        <w:rPr>
          <w:rFonts w:ascii="標楷體" w:eastAsia="標楷體" w:hAnsi="標楷體"/>
          <w:sz w:val="28"/>
          <w:szCs w:val="28"/>
        </w:rPr>
        <w:t>11</w:t>
      </w:r>
      <w:r w:rsidRPr="0052771D">
        <w:rPr>
          <w:rFonts w:ascii="標楷體" w:eastAsia="標楷體" w:hAnsi="標楷體" w:hint="eastAsia"/>
          <w:sz w:val="28"/>
          <w:szCs w:val="28"/>
        </w:rPr>
        <w:t>月</w:t>
      </w:r>
      <w:r>
        <w:rPr>
          <w:rFonts w:ascii="標楷體" w:eastAsia="標楷體" w:hAnsi="標楷體"/>
          <w:sz w:val="28"/>
          <w:szCs w:val="28"/>
        </w:rPr>
        <w:t>14</w:t>
      </w:r>
      <w:r w:rsidRPr="0052771D">
        <w:rPr>
          <w:rFonts w:ascii="標楷體" w:eastAsia="標楷體" w:hAnsi="標楷體" w:hint="eastAsia"/>
          <w:sz w:val="28"/>
          <w:szCs w:val="28"/>
        </w:rPr>
        <w:t>日</w:t>
      </w:r>
      <w:r>
        <w:rPr>
          <w:rFonts w:ascii="標楷體" w:eastAsia="標楷體" w:hAnsi="標楷體"/>
          <w:sz w:val="28"/>
          <w:szCs w:val="28"/>
        </w:rPr>
        <w:t>-</w:t>
      </w:r>
      <w:smartTag w:uri="urn:schemas-microsoft-com:office:smarttags" w:element="chsdate">
        <w:smartTagPr>
          <w:attr w:name="IsROCDate" w:val="False"/>
          <w:attr w:name="IsLunarDate" w:val="False"/>
          <w:attr w:name="Day" w:val="30"/>
          <w:attr w:name="Month" w:val="10"/>
          <w:attr w:name="Year" w:val="2022"/>
        </w:smartTagPr>
        <w:r>
          <w:rPr>
            <w:rFonts w:ascii="標楷體" w:eastAsia="標楷體" w:hAnsi="標楷體"/>
            <w:sz w:val="28"/>
            <w:szCs w:val="28"/>
          </w:rPr>
          <w:t>11</w:t>
        </w:r>
        <w:r>
          <w:rPr>
            <w:rFonts w:ascii="標楷體" w:eastAsia="標楷體" w:hAnsi="標楷體" w:hint="eastAsia"/>
            <w:sz w:val="28"/>
            <w:szCs w:val="28"/>
          </w:rPr>
          <w:t>月</w:t>
        </w:r>
        <w:r>
          <w:rPr>
            <w:rFonts w:ascii="標楷體" w:eastAsia="標楷體" w:hAnsi="標楷體"/>
            <w:sz w:val="28"/>
            <w:szCs w:val="28"/>
          </w:rPr>
          <w:t>18</w:t>
        </w:r>
        <w:r w:rsidRPr="0052771D">
          <w:rPr>
            <w:rFonts w:ascii="標楷體" w:eastAsia="標楷體" w:hAnsi="標楷體" w:hint="eastAsia"/>
            <w:sz w:val="28"/>
            <w:szCs w:val="28"/>
          </w:rPr>
          <w:t>日</w:t>
        </w:r>
      </w:smartTag>
      <w:r w:rsidRPr="0052771D">
        <w:rPr>
          <w:rFonts w:ascii="標楷體" w:eastAsia="標楷體" w:hAnsi="標楷體" w:hint="eastAsia"/>
          <w:sz w:val="28"/>
          <w:szCs w:val="28"/>
        </w:rPr>
        <w:t>。</w:t>
      </w:r>
    </w:p>
    <w:p w:rsidR="00240089" w:rsidRPr="0052771D" w:rsidRDefault="00240089"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公教機關組：</w:t>
      </w:r>
      <w:r>
        <w:rPr>
          <w:rFonts w:ascii="標楷體" w:eastAsia="標楷體" w:hAnsi="標楷體"/>
          <w:sz w:val="28"/>
          <w:szCs w:val="28"/>
        </w:rPr>
        <w:t>111</w:t>
      </w:r>
      <w:r>
        <w:rPr>
          <w:rFonts w:ascii="標楷體" w:eastAsia="標楷體" w:hAnsi="標楷體" w:hint="eastAsia"/>
          <w:sz w:val="28"/>
          <w:szCs w:val="28"/>
        </w:rPr>
        <w:t>年</w:t>
      </w:r>
      <w:r>
        <w:rPr>
          <w:rFonts w:ascii="標楷體" w:eastAsia="標楷體" w:hAnsi="標楷體"/>
          <w:sz w:val="28"/>
          <w:szCs w:val="28"/>
        </w:rPr>
        <w:t>10</w:t>
      </w:r>
      <w:r>
        <w:rPr>
          <w:rFonts w:ascii="標楷體" w:eastAsia="標楷體" w:hAnsi="標楷體" w:hint="eastAsia"/>
          <w:sz w:val="28"/>
          <w:szCs w:val="28"/>
        </w:rPr>
        <w:t>月</w:t>
      </w:r>
      <w:r>
        <w:rPr>
          <w:rFonts w:ascii="標楷體" w:eastAsia="標楷體" w:hAnsi="標楷體"/>
          <w:sz w:val="28"/>
          <w:szCs w:val="28"/>
        </w:rPr>
        <w:t>29</w:t>
      </w:r>
      <w:r>
        <w:rPr>
          <w:rFonts w:ascii="標楷體" w:eastAsia="標楷體" w:hAnsi="標楷體" w:hint="eastAsia"/>
          <w:sz w:val="28"/>
          <w:szCs w:val="28"/>
        </w:rPr>
        <w:t>日</w:t>
      </w:r>
      <w:r>
        <w:rPr>
          <w:rFonts w:ascii="標楷體" w:eastAsia="標楷體" w:hAnsi="標楷體"/>
          <w:sz w:val="28"/>
          <w:szCs w:val="28"/>
        </w:rPr>
        <w:t>-</w:t>
      </w:r>
      <w:smartTag w:uri="urn:schemas-microsoft-com:office:smarttags" w:element="chsdate">
        <w:smartTagPr>
          <w:attr w:name="IsROCDate" w:val="False"/>
          <w:attr w:name="IsLunarDate" w:val="False"/>
          <w:attr w:name="Day" w:val="30"/>
          <w:attr w:name="Month" w:val="10"/>
          <w:attr w:name="Year" w:val="2022"/>
        </w:smartTagPr>
        <w:r>
          <w:rPr>
            <w:rFonts w:ascii="標楷體" w:eastAsia="標楷體" w:hAnsi="標楷體"/>
            <w:sz w:val="28"/>
            <w:szCs w:val="28"/>
          </w:rPr>
          <w:t>10</w:t>
        </w:r>
        <w:r>
          <w:rPr>
            <w:rFonts w:ascii="標楷體" w:eastAsia="標楷體" w:hAnsi="標楷體" w:hint="eastAsia"/>
            <w:sz w:val="28"/>
            <w:szCs w:val="28"/>
          </w:rPr>
          <w:t>月</w:t>
        </w:r>
        <w:r>
          <w:rPr>
            <w:rFonts w:ascii="標楷體" w:eastAsia="標楷體" w:hAnsi="標楷體"/>
            <w:sz w:val="28"/>
            <w:szCs w:val="28"/>
          </w:rPr>
          <w:t>30</w:t>
        </w:r>
        <w:r>
          <w:rPr>
            <w:rFonts w:ascii="標楷體" w:eastAsia="標楷體" w:hAnsi="標楷體" w:hint="eastAsia"/>
            <w:sz w:val="28"/>
            <w:szCs w:val="28"/>
          </w:rPr>
          <w:t>日</w:t>
        </w:r>
      </w:smartTag>
      <w:r>
        <w:rPr>
          <w:rFonts w:ascii="標楷體" w:eastAsia="標楷體" w:hAnsi="標楷體" w:hint="eastAsia"/>
          <w:sz w:val="28"/>
          <w:szCs w:val="28"/>
        </w:rPr>
        <w:t>。</w:t>
      </w:r>
    </w:p>
    <w:p w:rsidR="00240089" w:rsidRPr="0052771D" w:rsidRDefault="00240089"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p>
    <w:p w:rsidR="00240089" w:rsidRPr="0052771D" w:rsidRDefault="00240089"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r>
        <w:rPr>
          <w:rFonts w:ascii="標楷體" w:eastAsia="標楷體" w:hAnsi="標楷體" w:hint="eastAsia"/>
          <w:spacing w:val="-4"/>
          <w:sz w:val="28"/>
          <w:szCs w:val="28"/>
        </w:rPr>
        <w:t>斗六高中、鎮南國小</w:t>
      </w:r>
      <w:r w:rsidRPr="0052771D">
        <w:rPr>
          <w:rFonts w:ascii="標楷體" w:eastAsia="標楷體" w:hAnsi="標楷體" w:hint="eastAsia"/>
          <w:sz w:val="28"/>
          <w:szCs w:val="28"/>
        </w:rPr>
        <w:t>。</w:t>
      </w:r>
    </w:p>
    <w:p w:rsidR="00240089" w:rsidRPr="0052771D" w:rsidRDefault="00240089"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國中組：</w:t>
      </w:r>
      <w:r>
        <w:rPr>
          <w:rFonts w:ascii="標楷體" w:eastAsia="標楷體" w:hAnsi="標楷體" w:hint="eastAsia"/>
          <w:spacing w:val="-4"/>
          <w:sz w:val="28"/>
          <w:szCs w:val="28"/>
        </w:rPr>
        <w:t>斗六高中、</w:t>
      </w:r>
      <w:r>
        <w:rPr>
          <w:rFonts w:ascii="標楷體" w:eastAsia="標楷體" w:hAnsi="標楷體" w:hint="eastAsia"/>
          <w:sz w:val="28"/>
          <w:szCs w:val="28"/>
        </w:rPr>
        <w:t>鎮南國小</w:t>
      </w:r>
      <w:r w:rsidRPr="0052771D">
        <w:rPr>
          <w:rFonts w:ascii="標楷體" w:eastAsia="標楷體" w:hAnsi="標楷體" w:hint="eastAsia"/>
          <w:sz w:val="28"/>
          <w:szCs w:val="28"/>
        </w:rPr>
        <w:t>。</w:t>
      </w:r>
    </w:p>
    <w:p w:rsidR="00240089" w:rsidRDefault="00240089"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國小組：</w:t>
      </w:r>
      <w:r>
        <w:rPr>
          <w:rFonts w:ascii="標楷體" w:eastAsia="標楷體" w:hAnsi="標楷體" w:hint="eastAsia"/>
          <w:sz w:val="28"/>
          <w:szCs w:val="28"/>
        </w:rPr>
        <w:t>土庫國小</w:t>
      </w:r>
      <w:r w:rsidRPr="0052771D">
        <w:rPr>
          <w:rFonts w:ascii="標楷體" w:eastAsia="標楷體" w:hAnsi="標楷體" w:hint="eastAsia"/>
          <w:sz w:val="28"/>
          <w:szCs w:val="28"/>
        </w:rPr>
        <w:t>。</w:t>
      </w:r>
    </w:p>
    <w:p w:rsidR="00240089" w:rsidRPr="0052771D" w:rsidRDefault="00240089"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公教機關組：立仁國小。</w:t>
      </w:r>
    </w:p>
    <w:p w:rsidR="00240089" w:rsidRPr="0052771D" w:rsidRDefault="00240089"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p>
    <w:p w:rsidR="00240089" w:rsidRPr="0052771D" w:rsidRDefault="00240089"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rsidR="00240089" w:rsidRPr="0052771D" w:rsidRDefault="00240089"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bookmarkStart w:id="0" w:name="_Hlk536551262"/>
      <w:r w:rsidRPr="0052771D">
        <w:rPr>
          <w:rFonts w:ascii="標楷體" w:eastAsia="標楷體" w:hAnsi="標楷體" w:hint="eastAsia"/>
          <w:sz w:val="28"/>
          <w:szCs w:val="28"/>
        </w:rPr>
        <w:t>國中男子甲組</w:t>
      </w:r>
      <w:bookmarkEnd w:id="0"/>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rsidR="00240089" w:rsidRPr="0052771D" w:rsidRDefault="00240089" w:rsidP="00642405">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國中女子組</w:t>
      </w:r>
    </w:p>
    <w:p w:rsidR="00240089" w:rsidRPr="0052771D" w:rsidRDefault="00240089"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六</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Pr>
          <w:rFonts w:ascii="標楷體" w:eastAsia="標楷體" w:hAnsi="標楷體"/>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Pr>
          <w:rFonts w:ascii="標楷體" w:eastAsia="標楷體" w:hAnsi="標楷體" w:hint="eastAsia"/>
          <w:sz w:val="28"/>
          <w:szCs w:val="28"/>
        </w:rPr>
        <w:t>國小男生推廣</w:t>
      </w:r>
      <w:r w:rsidRPr="0052771D">
        <w:rPr>
          <w:rFonts w:ascii="標楷體" w:eastAsia="標楷體" w:hAnsi="標楷體" w:hint="eastAsia"/>
          <w:sz w:val="28"/>
          <w:szCs w:val="28"/>
        </w:rPr>
        <w:t>組</w:t>
      </w:r>
    </w:p>
    <w:p w:rsidR="00240089" w:rsidRDefault="00240089" w:rsidP="0065791C">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w:t>
      </w:r>
      <w:r w:rsidRPr="0052771D">
        <w:rPr>
          <w:rFonts w:ascii="標楷體" w:eastAsia="標楷體" w:hAnsi="標楷體"/>
          <w:sz w:val="28"/>
          <w:szCs w:val="28"/>
        </w:rPr>
        <w:t xml:space="preserve">   </w:t>
      </w:r>
      <w:r>
        <w:rPr>
          <w:rFonts w:ascii="標楷體" w:eastAsia="標楷體" w:hAnsi="標楷體"/>
          <w:sz w:val="28"/>
          <w:szCs w:val="28"/>
        </w:rPr>
        <w:t xml:space="preserve">  </w:t>
      </w:r>
    </w:p>
    <w:p w:rsidR="00240089" w:rsidRPr="0052771D" w:rsidRDefault="00240089" w:rsidP="00234E33">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（十一）公教機關組</w:t>
      </w:r>
    </w:p>
    <w:p w:rsidR="00240089" w:rsidRPr="0052771D" w:rsidRDefault="00240089"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rsidR="00240089" w:rsidRPr="0052771D" w:rsidRDefault="00240089"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p>
    <w:p w:rsidR="00240089" w:rsidRPr="0052771D" w:rsidRDefault="00240089"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學年度第</w:t>
      </w:r>
      <w:r>
        <w:rPr>
          <w:rFonts w:ascii="標楷體" w:eastAsia="標楷體" w:hAnsi="標楷體" w:hint="eastAsia"/>
          <w:sz w:val="28"/>
          <w:szCs w:val="28"/>
        </w:rPr>
        <w:t>一</w:t>
      </w:r>
      <w:r w:rsidRPr="0052771D">
        <w:rPr>
          <w:rFonts w:ascii="標楷體" w:eastAsia="標楷體" w:hAnsi="標楷體" w:hint="eastAsia"/>
          <w:sz w:val="28"/>
          <w:szCs w:val="28"/>
        </w:rPr>
        <w:t>學期開學日即在代表學校就學為限。</w:t>
      </w:r>
    </w:p>
    <w:p w:rsidR="00240089" w:rsidRPr="0052771D" w:rsidRDefault="00240089"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rsidR="00240089" w:rsidRPr="0052771D" w:rsidRDefault="00240089" w:rsidP="00205037">
      <w:pPr>
        <w:spacing w:line="480" w:lineRule="exact"/>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國中男子甲組</w:t>
      </w:r>
      <w:r w:rsidRPr="0052771D">
        <w:rPr>
          <w:rFonts w:ascii="標楷體" w:eastAsia="標楷體" w:hAnsi="標楷體"/>
          <w:sz w:val="28"/>
          <w:szCs w:val="28"/>
        </w:rPr>
        <w:t xml:space="preserve">: </w:t>
      </w:r>
    </w:p>
    <w:p w:rsidR="00240089" w:rsidRDefault="00240089"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學年度第</w:t>
      </w:r>
      <w:r>
        <w:rPr>
          <w:rFonts w:ascii="標楷體" w:eastAsia="標楷體" w:hAnsi="標楷體" w:hint="eastAsia"/>
          <w:sz w:val="28"/>
          <w:szCs w:val="28"/>
        </w:rPr>
        <w:t>一</w:t>
      </w:r>
      <w:r w:rsidRPr="0052771D">
        <w:rPr>
          <w:rFonts w:ascii="標楷體" w:eastAsia="標楷體" w:hAnsi="標楷體" w:hint="eastAsia"/>
          <w:sz w:val="28"/>
          <w:szCs w:val="28"/>
        </w:rPr>
        <w:t>學期開學日即在代表學</w:t>
      </w:r>
      <w:r>
        <w:rPr>
          <w:rFonts w:ascii="標楷體" w:eastAsia="標楷體" w:hAnsi="標楷體"/>
          <w:sz w:val="28"/>
          <w:szCs w:val="28"/>
        </w:rPr>
        <w:t xml:space="preserve"> </w:t>
      </w:r>
    </w:p>
    <w:p w:rsidR="00240089" w:rsidRDefault="00240089" w:rsidP="001B53F8">
      <w:pPr>
        <w:spacing w:line="480" w:lineRule="exact"/>
        <w:ind w:leftChars="600" w:left="14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校就學為限。</w:t>
      </w:r>
    </w:p>
    <w:p w:rsidR="00240089" w:rsidRPr="0052771D" w:rsidRDefault="00240089"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rsidR="00240089" w:rsidRPr="0052771D" w:rsidRDefault="00240089" w:rsidP="00205037">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r w:rsidRPr="0052771D">
        <w:rPr>
          <w:rFonts w:ascii="標楷體" w:eastAsia="標楷體" w:hAnsi="標楷體"/>
          <w:sz w:val="28"/>
          <w:szCs w:val="28"/>
        </w:rPr>
        <w:t>:</w:t>
      </w:r>
    </w:p>
    <w:p w:rsidR="00240089" w:rsidRPr="0052771D" w:rsidRDefault="00240089"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以</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學年度在籍之一、二年級學生為限。</w:t>
      </w:r>
    </w:p>
    <w:p w:rsidR="00240089" w:rsidRPr="0052771D" w:rsidRDefault="00240089"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在學校修業二年以上者不得報名參加比賽。</w:t>
      </w:r>
    </w:p>
    <w:p w:rsidR="00240089" w:rsidRPr="0052771D" w:rsidRDefault="00240089"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國小男生甲組：學校班級數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學年在籍之學生為限。</w:t>
      </w:r>
    </w:p>
    <w:p w:rsidR="00240089" w:rsidRPr="0052771D" w:rsidRDefault="00240089"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rsidR="00240089" w:rsidRPr="0052771D" w:rsidRDefault="00240089"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十二班以下，</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學年度在籍之學生為限。</w:t>
      </w:r>
    </w:p>
    <w:p w:rsidR="00240089" w:rsidRDefault="00240089" w:rsidP="00F8449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學年度在籍之五年級學生為限。</w:t>
      </w:r>
    </w:p>
    <w:p w:rsidR="00240089" w:rsidRDefault="00240089" w:rsidP="00F84492">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六</w:t>
      </w:r>
      <w:r>
        <w:rPr>
          <w:rFonts w:ascii="標楷體" w:eastAsia="標楷體" w:hAnsi="標楷體"/>
          <w:sz w:val="28"/>
          <w:szCs w:val="28"/>
        </w:rPr>
        <w:t>)</w:t>
      </w:r>
      <w:r>
        <w:rPr>
          <w:rFonts w:ascii="標楷體" w:eastAsia="標楷體" w:hAnsi="標楷體" w:hint="eastAsia"/>
          <w:sz w:val="28"/>
          <w:szCs w:val="28"/>
        </w:rPr>
        <w:t>國小男生推廣組：</w:t>
      </w:r>
    </w:p>
    <w:p w:rsidR="00240089" w:rsidRPr="005F228D" w:rsidRDefault="00240089"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1.</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六班以下，</w:t>
      </w:r>
      <w:r w:rsidRPr="005F228D">
        <w:rPr>
          <w:rFonts w:ascii="標楷體" w:eastAsia="標楷體" w:hAnsi="標楷體"/>
          <w:sz w:val="28"/>
          <w:szCs w:val="28"/>
        </w:rPr>
        <w:t>1</w:t>
      </w:r>
      <w:r>
        <w:rPr>
          <w:rFonts w:ascii="標楷體" w:eastAsia="標楷體" w:hAnsi="標楷體"/>
          <w:sz w:val="28"/>
          <w:szCs w:val="28"/>
        </w:rPr>
        <w:t>10</w:t>
      </w:r>
      <w:r w:rsidRPr="005F228D">
        <w:rPr>
          <w:rFonts w:ascii="標楷體" w:eastAsia="標楷體" w:hAnsi="標楷體" w:hint="eastAsia"/>
          <w:sz w:val="28"/>
          <w:szCs w:val="28"/>
        </w:rPr>
        <w:t>學年度在籍之學生為限。</w:t>
      </w:r>
    </w:p>
    <w:p w:rsidR="00240089" w:rsidRDefault="00240089"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2.</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十三班以上﹝資源班不算﹞，</w:t>
      </w:r>
      <w:r w:rsidRPr="005F228D">
        <w:rPr>
          <w:rFonts w:ascii="標楷體" w:eastAsia="標楷體" w:hAnsi="標楷體"/>
          <w:sz w:val="28"/>
          <w:szCs w:val="28"/>
        </w:rPr>
        <w:t>1</w:t>
      </w:r>
      <w:r>
        <w:rPr>
          <w:rFonts w:ascii="標楷體" w:eastAsia="標楷體" w:hAnsi="標楷體"/>
          <w:sz w:val="28"/>
          <w:szCs w:val="28"/>
        </w:rPr>
        <w:t>10</w:t>
      </w:r>
      <w:r w:rsidRPr="005F228D">
        <w:rPr>
          <w:rFonts w:ascii="標楷體" w:eastAsia="標楷體" w:hAnsi="標楷體" w:hint="eastAsia"/>
          <w:sz w:val="28"/>
          <w:szCs w:val="28"/>
        </w:rPr>
        <w:t>學年度在籍之四年級以下學生為限。</w:t>
      </w:r>
    </w:p>
    <w:p w:rsidR="00240089" w:rsidRDefault="00240089"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學年度在籍之學生為限。</w:t>
      </w:r>
    </w:p>
    <w:p w:rsidR="00240089" w:rsidRDefault="00240089" w:rsidP="00B14F52">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學年度在籍之</w:t>
      </w:r>
      <w:r>
        <w:rPr>
          <w:rFonts w:ascii="標楷體" w:eastAsia="標楷體" w:hAnsi="標楷體" w:hint="eastAsia"/>
          <w:sz w:val="28"/>
          <w:szCs w:val="28"/>
        </w:rPr>
        <w:t>五年級以下</w:t>
      </w:r>
      <w:r w:rsidRPr="0052771D">
        <w:rPr>
          <w:rFonts w:ascii="標楷體" w:eastAsia="標楷體" w:hAnsi="標楷體" w:hint="eastAsia"/>
          <w:sz w:val="28"/>
          <w:szCs w:val="28"/>
        </w:rPr>
        <w:t>學生為限。</w:t>
      </w:r>
    </w:p>
    <w:p w:rsidR="00240089" w:rsidRDefault="00240089"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Pr>
          <w:rFonts w:ascii="標楷體" w:eastAsia="標楷體" w:hAnsi="標楷體" w:hint="eastAsia"/>
          <w:sz w:val="28"/>
          <w:szCs w:val="28"/>
        </w:rPr>
        <w:t>國小男生推廣組、國小女生乙組球員可上場時間以三節為限，上述</w:t>
      </w:r>
    </w:p>
    <w:p w:rsidR="00240089" w:rsidRDefault="00240089"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兩組若報名隊數未達三校三隊以上，則各自併入男生乙組及</w:t>
      </w:r>
    </w:p>
    <w:p w:rsidR="00240089" w:rsidRPr="0052771D" w:rsidRDefault="00240089"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女生甲組，依舊可打三節。</w:t>
      </w:r>
    </w:p>
    <w:p w:rsidR="00240089" w:rsidRPr="0052771D" w:rsidRDefault="00240089"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學生組比賽前應將學生證或在學證明書﹝需有照片，照片騎縫處</w:t>
      </w:r>
    </w:p>
    <w:p w:rsidR="00240089" w:rsidRDefault="00240089" w:rsidP="00ED59A7">
      <w:pPr>
        <w:spacing w:line="480" w:lineRule="exact"/>
        <w:ind w:firstLineChars="500" w:firstLine="1400"/>
        <w:jc w:val="both"/>
        <w:rPr>
          <w:rFonts w:ascii="標楷體" w:eastAsia="標楷體" w:hAnsi="標楷體"/>
          <w:sz w:val="28"/>
          <w:szCs w:val="28"/>
        </w:rPr>
      </w:pPr>
      <w:r w:rsidRPr="0052771D">
        <w:rPr>
          <w:rFonts w:ascii="標楷體" w:eastAsia="標楷體" w:hAnsi="標楷體" w:hint="eastAsia"/>
          <w:sz w:val="28"/>
          <w:szCs w:val="28"/>
        </w:rPr>
        <w:t>須加蓋學校關章﹞，交于紀錄台，方得出賽。</w:t>
      </w:r>
    </w:p>
    <w:p w:rsidR="00240089" w:rsidRDefault="00240089"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十一</w:t>
      </w:r>
      <w:r w:rsidRPr="0052771D">
        <w:rPr>
          <w:rFonts w:ascii="標楷體" w:eastAsia="標楷體" w:hAnsi="標楷體"/>
          <w:sz w:val="28"/>
          <w:szCs w:val="28"/>
        </w:rPr>
        <w:t>)</w:t>
      </w:r>
      <w:r w:rsidRPr="0052771D">
        <w:rPr>
          <w:rFonts w:ascii="標楷體" w:eastAsia="標楷體" w:hAnsi="標楷體" w:hint="eastAsia"/>
          <w:sz w:val="28"/>
          <w:szCs w:val="28"/>
        </w:rPr>
        <w:t>報名人數：</w:t>
      </w:r>
    </w:p>
    <w:p w:rsidR="00240089" w:rsidRDefault="00240089"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高、國中組：每校每組限報</w:t>
      </w:r>
      <w:r>
        <w:rPr>
          <w:rFonts w:ascii="標楷體" w:eastAsia="標楷體" w:hAnsi="標楷體"/>
          <w:sz w:val="28"/>
          <w:szCs w:val="28"/>
        </w:rPr>
        <w:t>2</w:t>
      </w:r>
      <w:r>
        <w:rPr>
          <w:rFonts w:ascii="標楷體" w:eastAsia="標楷體" w:hAnsi="標楷體" w:hint="eastAsia"/>
          <w:sz w:val="28"/>
          <w:szCs w:val="28"/>
        </w:rPr>
        <w:t>隊，</w:t>
      </w:r>
      <w:r w:rsidRPr="0052771D">
        <w:rPr>
          <w:rFonts w:ascii="標楷體" w:eastAsia="標楷體" w:hAnsi="標楷體" w:hint="eastAsia"/>
          <w:sz w:val="28"/>
          <w:szCs w:val="28"/>
        </w:rPr>
        <w:t>各組報名球員最多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)14</w:t>
      </w:r>
    </w:p>
    <w:p w:rsidR="00240089" w:rsidRDefault="00240089"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w:t>
      </w:r>
      <w:r w:rsidRPr="0052771D">
        <w:rPr>
          <w:rFonts w:ascii="標楷體" w:eastAsia="標楷體" w:hAnsi="標楷體" w:hint="eastAsia"/>
          <w:sz w:val="28"/>
          <w:szCs w:val="28"/>
        </w:rPr>
        <w:t>名，登錄上場</w:t>
      </w:r>
      <w:r w:rsidRPr="0052771D">
        <w:rPr>
          <w:rFonts w:ascii="標楷體" w:eastAsia="標楷體" w:hAnsi="標楷體"/>
          <w:sz w:val="28"/>
          <w:szCs w:val="28"/>
        </w:rPr>
        <w:t>12</w:t>
      </w:r>
      <w:r w:rsidRPr="0052771D">
        <w:rPr>
          <w:rFonts w:ascii="標楷體" w:eastAsia="標楷體" w:hAnsi="標楷體" w:hint="eastAsia"/>
          <w:sz w:val="28"/>
          <w:szCs w:val="28"/>
        </w:rPr>
        <w:t>名；同一球員僅限參加一組，不可跨組參賽。</w:t>
      </w:r>
    </w:p>
    <w:p w:rsidR="00240089" w:rsidRDefault="00240089"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國小組：</w:t>
      </w:r>
      <w:r w:rsidRPr="0052771D">
        <w:rPr>
          <w:rFonts w:ascii="標楷體" w:eastAsia="標楷體" w:hAnsi="標楷體" w:hint="eastAsia"/>
          <w:sz w:val="28"/>
          <w:szCs w:val="28"/>
        </w:rPr>
        <w:t>國小組報名球員最多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Pr>
          <w:rFonts w:ascii="標楷體" w:eastAsia="標楷體" w:hAnsi="標楷體"/>
          <w:sz w:val="28"/>
          <w:szCs w:val="28"/>
        </w:rPr>
        <w:t>8</w:t>
      </w:r>
      <w:r w:rsidRPr="0052771D">
        <w:rPr>
          <w:rFonts w:ascii="標楷體" w:eastAsia="標楷體" w:hAnsi="標楷體" w:hint="eastAsia"/>
          <w:sz w:val="28"/>
          <w:szCs w:val="28"/>
        </w:rPr>
        <w:t>名</w:t>
      </w:r>
      <w:r w:rsidRPr="0052771D">
        <w:rPr>
          <w:rFonts w:ascii="標楷體" w:eastAsia="標楷體" w:hAnsi="標楷體"/>
          <w:sz w:val="28"/>
          <w:szCs w:val="28"/>
        </w:rPr>
        <w:t>)</w:t>
      </w:r>
      <w:r w:rsidRPr="0052771D">
        <w:rPr>
          <w:rFonts w:ascii="標楷體" w:eastAsia="標楷體" w:hAnsi="標楷體" w:hint="eastAsia"/>
          <w:sz w:val="28"/>
          <w:szCs w:val="28"/>
        </w:rPr>
        <w:t>，登錄上場</w:t>
      </w:r>
      <w:r w:rsidRPr="0052771D">
        <w:rPr>
          <w:rFonts w:ascii="標楷體" w:eastAsia="標楷體" w:hAnsi="標楷體"/>
          <w:sz w:val="28"/>
          <w:szCs w:val="28"/>
        </w:rPr>
        <w:t>14</w:t>
      </w:r>
      <w:r w:rsidRPr="0052771D">
        <w:rPr>
          <w:rFonts w:ascii="標楷體" w:eastAsia="標楷體" w:hAnsi="標楷體" w:hint="eastAsia"/>
          <w:sz w:val="28"/>
          <w:szCs w:val="28"/>
        </w:rPr>
        <w:t>名。</w:t>
      </w:r>
    </w:p>
    <w:p w:rsidR="00240089" w:rsidRDefault="00240089"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（乙組可報甲組，反之不行）</w:t>
      </w:r>
      <w:r w:rsidRPr="0052771D">
        <w:rPr>
          <w:rFonts w:ascii="標楷體" w:eastAsia="標楷體" w:hAnsi="標楷體" w:hint="eastAsia"/>
          <w:sz w:val="28"/>
          <w:szCs w:val="28"/>
        </w:rPr>
        <w:t>。</w:t>
      </w:r>
    </w:p>
    <w:p w:rsidR="00240089" w:rsidRDefault="00240089"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十二</w:t>
      </w:r>
      <w:r w:rsidRPr="0052771D">
        <w:rPr>
          <w:rFonts w:ascii="標楷體" w:eastAsia="標楷體" w:hAnsi="標楷體"/>
          <w:sz w:val="28"/>
          <w:szCs w:val="28"/>
        </w:rPr>
        <w:t>)</w:t>
      </w:r>
      <w:r>
        <w:rPr>
          <w:rFonts w:ascii="標楷體" w:eastAsia="標楷體" w:hAnsi="標楷體" w:hint="eastAsia"/>
          <w:sz w:val="28"/>
          <w:szCs w:val="28"/>
        </w:rPr>
        <w:t>公教機關組：</w:t>
      </w:r>
      <w:bookmarkStart w:id="1" w:name="_GoBack"/>
      <w:bookmarkEnd w:id="1"/>
    </w:p>
    <w:p w:rsidR="00240089" w:rsidRDefault="00240089" w:rsidP="00AE79E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參賽選手必須為在本縣任職之公教人員，含公教機關教師職員（專</w:t>
      </w:r>
    </w:p>
    <w:p w:rsidR="00240089" w:rsidRDefault="00240089"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任運動教練、約聘僱臨時人員及退休公教人員）、縣內大專院校教</w:t>
      </w:r>
    </w:p>
    <w:p w:rsidR="00240089" w:rsidRPr="001B53F8" w:rsidRDefault="00240089"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職員，並持有機關所發放之識別證及在職證明為主要依據。</w:t>
      </w:r>
    </w:p>
    <w:p w:rsidR="00240089" w:rsidRPr="0052771D" w:rsidRDefault="00240089"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rsidR="00240089" w:rsidRPr="0052771D" w:rsidRDefault="00240089"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rsidR="00240089" w:rsidRDefault="00240089"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比賽規則：國小組採用中華民國高級中等學校體育總會國民小學籃</w:t>
      </w:r>
    </w:p>
    <w:p w:rsidR="00240089" w:rsidRDefault="00240089"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球規則，國、高中組以中華民國籃球協會公告之</w:t>
      </w:r>
      <w:r w:rsidRPr="0052771D">
        <w:rPr>
          <w:rFonts w:ascii="標楷體" w:eastAsia="標楷體" w:hAnsi="標楷體"/>
          <w:sz w:val="28"/>
          <w:szCs w:val="28"/>
        </w:rPr>
        <w:t>20</w:t>
      </w:r>
      <w:r>
        <w:rPr>
          <w:rFonts w:ascii="標楷體" w:eastAsia="標楷體" w:hAnsi="標楷體"/>
          <w:sz w:val="28"/>
          <w:szCs w:val="28"/>
        </w:rPr>
        <w:t>22</w:t>
      </w:r>
      <w:r w:rsidRPr="0052771D">
        <w:rPr>
          <w:rFonts w:ascii="標楷體" w:eastAsia="標楷體" w:hAnsi="標楷體" w:hint="eastAsia"/>
          <w:sz w:val="28"/>
          <w:szCs w:val="28"/>
        </w:rPr>
        <w:t>年</w:t>
      </w:r>
      <w:r w:rsidRPr="0052771D">
        <w:rPr>
          <w:rFonts w:ascii="標楷體" w:eastAsia="標楷體" w:hAnsi="標楷體"/>
          <w:sz w:val="28"/>
          <w:szCs w:val="28"/>
        </w:rPr>
        <w:t>FIBA</w:t>
      </w:r>
      <w:r w:rsidRPr="0052771D">
        <w:rPr>
          <w:rFonts w:ascii="標楷體" w:eastAsia="標楷體" w:hAnsi="標楷體" w:hint="eastAsia"/>
          <w:sz w:val="28"/>
          <w:szCs w:val="28"/>
        </w:rPr>
        <w:t>最新</w:t>
      </w:r>
    </w:p>
    <w:p w:rsidR="00240089" w:rsidRPr="0052771D" w:rsidRDefault="00240089"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籃球規則。</w:t>
      </w:r>
    </w:p>
    <w:p w:rsidR="00240089" w:rsidRPr="0052771D" w:rsidRDefault="00240089"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rsidR="00240089" w:rsidRPr="0052771D" w:rsidRDefault="00240089"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rsidR="00240089" w:rsidRPr="0052771D" w:rsidRDefault="00240089"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年</w:t>
      </w:r>
      <w:r>
        <w:rPr>
          <w:rFonts w:ascii="標楷體" w:eastAsia="標楷體" w:hAnsi="標楷體"/>
          <w:sz w:val="28"/>
          <w:szCs w:val="28"/>
        </w:rPr>
        <w:t>9</w:t>
      </w:r>
      <w:r w:rsidRPr="0052771D">
        <w:rPr>
          <w:rFonts w:ascii="標楷體" w:eastAsia="標楷體" w:hAnsi="標楷體" w:hint="eastAsia"/>
          <w:sz w:val="28"/>
          <w:szCs w:val="28"/>
        </w:rPr>
        <w:t>月</w:t>
      </w:r>
      <w:r>
        <w:rPr>
          <w:rFonts w:ascii="標楷體" w:eastAsia="標楷體" w:hAnsi="標楷體"/>
          <w:sz w:val="28"/>
          <w:szCs w:val="28"/>
        </w:rPr>
        <w:t>12</w:t>
      </w:r>
      <w:r w:rsidRPr="0052771D">
        <w:rPr>
          <w:rFonts w:ascii="標楷體" w:eastAsia="標楷體" w:hAnsi="標楷體" w:hint="eastAsia"/>
          <w:sz w:val="28"/>
          <w:szCs w:val="28"/>
        </w:rPr>
        <w:t>日至</w:t>
      </w:r>
      <w:r>
        <w:rPr>
          <w:rFonts w:ascii="標楷體" w:eastAsia="標楷體" w:hAnsi="標楷體"/>
          <w:sz w:val="28"/>
          <w:szCs w:val="28"/>
        </w:rPr>
        <w:t>19</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時止網路報名，</w:t>
      </w:r>
      <w:r>
        <w:rPr>
          <w:rFonts w:ascii="標楷體" w:eastAsia="標楷體" w:hAnsi="標楷體"/>
          <w:sz w:val="28"/>
          <w:szCs w:val="28"/>
        </w:rPr>
        <w:t>111</w:t>
      </w:r>
      <w:r w:rsidRPr="0052771D">
        <w:rPr>
          <w:rFonts w:ascii="標楷體" w:eastAsia="標楷體" w:hAnsi="標楷體" w:hint="eastAsia"/>
          <w:sz w:val="28"/>
          <w:szCs w:val="28"/>
        </w:rPr>
        <w:t>年</w:t>
      </w:r>
      <w:r>
        <w:rPr>
          <w:rFonts w:ascii="標楷體" w:eastAsia="標楷體" w:hAnsi="標楷體"/>
          <w:sz w:val="28"/>
          <w:szCs w:val="28"/>
        </w:rPr>
        <w:t>9</w:t>
      </w:r>
      <w:r w:rsidRPr="0052771D">
        <w:rPr>
          <w:rFonts w:ascii="標楷體" w:eastAsia="標楷體" w:hAnsi="標楷體" w:hint="eastAsia"/>
          <w:sz w:val="28"/>
          <w:szCs w:val="28"/>
        </w:rPr>
        <w:t>月</w:t>
      </w:r>
      <w:r>
        <w:rPr>
          <w:rFonts w:ascii="標楷體" w:eastAsia="標楷體" w:hAnsi="標楷體"/>
          <w:sz w:val="28"/>
          <w:szCs w:val="28"/>
        </w:rPr>
        <w:t>22</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rsidR="00240089" w:rsidRDefault="00240089"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rsidR="00240089" w:rsidRPr="0052771D" w:rsidRDefault="00240089" w:rsidP="00DD6F12">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hint="eastAsia"/>
          <w:sz w:val="28"/>
          <w:szCs w:val="28"/>
        </w:rPr>
        <w:t>公教機關組報名截止日期為</w:t>
      </w:r>
      <w:r>
        <w:rPr>
          <w:rFonts w:ascii="標楷體" w:eastAsia="標楷體" w:hAnsi="標楷體"/>
          <w:sz w:val="28"/>
          <w:szCs w:val="28"/>
        </w:rPr>
        <w:t>111</w:t>
      </w:r>
      <w:r>
        <w:rPr>
          <w:rFonts w:ascii="標楷體" w:eastAsia="標楷體" w:hAnsi="標楷體" w:hint="eastAsia"/>
          <w:sz w:val="28"/>
          <w:szCs w:val="28"/>
        </w:rPr>
        <w:t>年</w:t>
      </w:r>
      <w:r>
        <w:rPr>
          <w:rFonts w:ascii="標楷體" w:eastAsia="標楷體" w:hAnsi="標楷體"/>
          <w:sz w:val="28"/>
          <w:szCs w:val="28"/>
        </w:rPr>
        <w:t>10</w:t>
      </w:r>
      <w:r>
        <w:rPr>
          <w:rFonts w:ascii="標楷體" w:eastAsia="標楷體" w:hAnsi="標楷體" w:hint="eastAsia"/>
          <w:sz w:val="28"/>
          <w:szCs w:val="28"/>
        </w:rPr>
        <w:t>月</w:t>
      </w:r>
      <w:r>
        <w:rPr>
          <w:rFonts w:ascii="標楷體" w:eastAsia="標楷體" w:hAnsi="標楷體"/>
          <w:sz w:val="28"/>
          <w:szCs w:val="28"/>
        </w:rPr>
        <w:t>14</w:t>
      </w:r>
      <w:r>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五</w:t>
      </w:r>
      <w:r w:rsidRPr="0052771D">
        <w:rPr>
          <w:rFonts w:ascii="標楷體" w:eastAsia="標楷體" w:hAnsi="標楷體"/>
          <w:sz w:val="28"/>
          <w:szCs w:val="28"/>
        </w:rPr>
        <w:t>)</w:t>
      </w:r>
      <w:r w:rsidRPr="00272E01">
        <w:rPr>
          <w:rFonts w:ascii="標楷體" w:eastAsia="標楷體" w:hAnsi="標楷體"/>
          <w:sz w:val="28"/>
          <w:szCs w:val="28"/>
        </w:rPr>
        <w:t xml:space="preserve"> </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rsidR="00240089" w:rsidRPr="0052771D" w:rsidRDefault="00240089"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學生組一律採用網路報名方式辦理。其他組逕向委員會報名</w:t>
      </w:r>
      <w:r w:rsidRPr="0052771D">
        <w:rPr>
          <w:rFonts w:ascii="標楷體" w:eastAsia="標楷體" w:hAnsi="標楷體"/>
          <w:sz w:val="28"/>
          <w:szCs w:val="28"/>
        </w:rPr>
        <w:t>(</w:t>
      </w:r>
      <w:r w:rsidRPr="0052771D">
        <w:rPr>
          <w:rFonts w:ascii="標楷體" w:eastAsia="標楷體" w:hAnsi="標楷體" w:hint="eastAsia"/>
          <w:sz w:val="28"/>
          <w:szCs w:val="28"/>
        </w:rPr>
        <w:t>網路帳號及單位密碼依</w:t>
      </w:r>
      <w:r w:rsidRPr="0052771D">
        <w:rPr>
          <w:rFonts w:ascii="標楷體" w:eastAsia="標楷體" w:hAnsi="標楷體"/>
          <w:sz w:val="28"/>
          <w:szCs w:val="28"/>
        </w:rPr>
        <w:t>1</w:t>
      </w:r>
      <w:r>
        <w:rPr>
          <w:rFonts w:ascii="標楷體" w:eastAsia="標楷體" w:hAnsi="標楷體"/>
          <w:sz w:val="28"/>
          <w:szCs w:val="28"/>
        </w:rPr>
        <w:t>11</w:t>
      </w:r>
      <w:r w:rsidRPr="0052771D">
        <w:rPr>
          <w:rFonts w:ascii="標楷體" w:eastAsia="標楷體" w:hAnsi="標楷體" w:hint="eastAsia"/>
          <w:sz w:val="28"/>
          <w:szCs w:val="28"/>
        </w:rPr>
        <w:t>年</w:t>
      </w:r>
      <w:r>
        <w:rPr>
          <w:rFonts w:ascii="標楷體" w:eastAsia="標楷體" w:hAnsi="標楷體" w:hint="eastAsia"/>
          <w:sz w:val="28"/>
          <w:szCs w:val="28"/>
        </w:rPr>
        <w:t>春</w:t>
      </w:r>
      <w:r w:rsidRPr="0052771D">
        <w:rPr>
          <w:rFonts w:ascii="標楷體" w:eastAsia="標楷體" w:hAnsi="標楷體" w:hint="eastAsia"/>
          <w:sz w:val="28"/>
          <w:szCs w:val="28"/>
        </w:rPr>
        <w:t>季縣長盃，網路報名部分若有不明瞭之處請與雲林國小張惟翔主任</w:t>
      </w:r>
      <w:r w:rsidRPr="0052771D">
        <w:rPr>
          <w:rFonts w:ascii="標楷體" w:eastAsia="標楷體" w:hAnsi="標楷體"/>
          <w:sz w:val="28"/>
          <w:szCs w:val="28"/>
        </w:rPr>
        <w:t>0918-460437</w:t>
      </w:r>
      <w:r w:rsidRPr="0052771D">
        <w:rPr>
          <w:rFonts w:ascii="標楷體" w:eastAsia="標楷體" w:hAnsi="標楷體" w:hint="eastAsia"/>
          <w:sz w:val="28"/>
          <w:szCs w:val="28"/>
        </w:rPr>
        <w:t>洽詢。本府教育處體育資訊網：</w:t>
      </w:r>
      <w:hyperlink r:id="rId7" w:history="1">
        <w:r w:rsidRPr="0052771D">
          <w:rPr>
            <w:rStyle w:val="Hyperlink"/>
            <w:rFonts w:ascii="標楷體" w:eastAsia="標楷體" w:hAnsi="標楷體"/>
            <w:color w:val="auto"/>
            <w:sz w:val="28"/>
            <w:szCs w:val="28"/>
          </w:rPr>
          <w:t>http://163.27.240.105/sport/</w:t>
        </w:r>
      </w:hyperlink>
    </w:p>
    <w:p w:rsidR="00240089" w:rsidRDefault="00240089"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rsidR="00240089" w:rsidRDefault="00240089"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rsidR="00240089" w:rsidRPr="0052771D" w:rsidRDefault="00240089"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抽籤暨領隊技術會議日期：</w:t>
      </w:r>
    </w:p>
    <w:p w:rsidR="00240089" w:rsidRPr="0052771D" w:rsidRDefault="00240089" w:rsidP="00A563D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1. 1</w:t>
      </w:r>
      <w:r>
        <w:rPr>
          <w:rFonts w:ascii="標楷體" w:eastAsia="標楷體" w:hAnsi="標楷體"/>
          <w:sz w:val="28"/>
          <w:szCs w:val="28"/>
        </w:rPr>
        <w:t>11</w:t>
      </w:r>
      <w:r w:rsidRPr="0052771D">
        <w:rPr>
          <w:rFonts w:ascii="標楷體" w:eastAsia="標楷體" w:hAnsi="標楷體" w:hint="eastAsia"/>
          <w:sz w:val="28"/>
          <w:szCs w:val="28"/>
        </w:rPr>
        <w:t>年</w:t>
      </w:r>
      <w:r>
        <w:rPr>
          <w:rFonts w:ascii="標楷體" w:eastAsia="標楷體" w:hAnsi="標楷體"/>
          <w:sz w:val="28"/>
          <w:szCs w:val="28"/>
        </w:rPr>
        <w:t>9</w:t>
      </w:r>
      <w:r w:rsidRPr="0052771D">
        <w:rPr>
          <w:rFonts w:ascii="標楷體" w:eastAsia="標楷體" w:hAnsi="標楷體" w:hint="eastAsia"/>
          <w:sz w:val="28"/>
          <w:szCs w:val="28"/>
        </w:rPr>
        <w:t>月</w:t>
      </w:r>
      <w:r>
        <w:rPr>
          <w:rFonts w:ascii="標楷體" w:eastAsia="標楷體" w:hAnsi="標楷體"/>
          <w:sz w:val="28"/>
          <w:szCs w:val="28"/>
        </w:rPr>
        <w:t>22</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rsidR="00240089" w:rsidRDefault="00240089" w:rsidP="006F708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bookmarkStart w:id="2" w:name="_Hlk523867568"/>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bookmarkEnd w:id="2"/>
      <w:r>
        <w:rPr>
          <w:rFonts w:ascii="標楷體" w:eastAsia="標楷體" w:hAnsi="標楷體" w:hint="eastAsia"/>
          <w:sz w:val="28"/>
          <w:szCs w:val="28"/>
        </w:rPr>
        <w:t>會議室。</w:t>
      </w:r>
    </w:p>
    <w:p w:rsidR="00240089" w:rsidRPr="006F7083" w:rsidRDefault="00240089" w:rsidP="002C2648">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hint="eastAsia"/>
          <w:sz w:val="28"/>
          <w:szCs w:val="28"/>
        </w:rPr>
        <w:t>公教機關組由委員會排訂賽程後公告。</w:t>
      </w:r>
    </w:p>
    <w:p w:rsidR="00240089" w:rsidRPr="0052771D" w:rsidRDefault="00240089"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請參加比賽之球隊務必派代表抽籤</w:t>
      </w:r>
      <w:r w:rsidRPr="0052771D">
        <w:rPr>
          <w:rFonts w:ascii="標楷體" w:eastAsia="標楷體" w:hAnsi="標楷體"/>
          <w:sz w:val="28"/>
          <w:szCs w:val="28"/>
        </w:rPr>
        <w:t>(</w:t>
      </w:r>
      <w:r w:rsidRPr="0052771D">
        <w:rPr>
          <w:rFonts w:ascii="標楷體" w:eastAsia="標楷體" w:hAnsi="標楷體" w:hint="eastAsia"/>
          <w:sz w:val="28"/>
          <w:szCs w:val="28"/>
        </w:rPr>
        <w:t>未到者由本會代抽</w:t>
      </w:r>
      <w:r w:rsidRPr="0052771D">
        <w:rPr>
          <w:rFonts w:ascii="標楷體" w:eastAsia="標楷體" w:hAnsi="標楷體"/>
          <w:sz w:val="28"/>
          <w:szCs w:val="28"/>
        </w:rPr>
        <w:t>)</w:t>
      </w:r>
      <w:r w:rsidRPr="0052771D">
        <w:rPr>
          <w:rFonts w:ascii="標楷體" w:eastAsia="標楷體" w:hAnsi="標楷體" w:hint="eastAsia"/>
          <w:sz w:val="28"/>
          <w:szCs w:val="28"/>
        </w:rPr>
        <w:t>，抽籤後不得有任何異議。</w:t>
      </w:r>
      <w:r w:rsidRPr="0052771D">
        <w:rPr>
          <w:rFonts w:ascii="標楷體" w:eastAsia="標楷體" w:hAnsi="標楷體"/>
          <w:sz w:val="28"/>
          <w:szCs w:val="28"/>
        </w:rPr>
        <w:t xml:space="preserve">                                                                         </w:t>
      </w:r>
    </w:p>
    <w:p w:rsidR="00240089" w:rsidRPr="0052771D" w:rsidRDefault="00240089"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rsidR="00240089" w:rsidRPr="0052771D" w:rsidRDefault="00240089"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rsidR="00240089" w:rsidRPr="0052771D" w:rsidRDefault="00240089"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rsidR="00240089" w:rsidRPr="0052771D" w:rsidRDefault="00240089"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rsidR="00240089" w:rsidRPr="0052771D" w:rsidRDefault="00240089"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rsidR="00240089" w:rsidRPr="0052771D" w:rsidRDefault="00240089"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rsidR="00240089" w:rsidRPr="0052771D" w:rsidRDefault="00240089"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rsidR="00240089" w:rsidRPr="00627875" w:rsidRDefault="00240089" w:rsidP="00F54BDA">
      <w:pPr>
        <w:spacing w:line="480" w:lineRule="exact"/>
        <w:ind w:leftChars="100" w:left="1920" w:hangingChars="600" w:hanging="1680"/>
        <w:jc w:val="both"/>
        <w:rPr>
          <w:rFonts w:ascii="標楷體" w:eastAsia="標楷體" w:hAnsi="標楷體"/>
          <w:color w:val="FF0000"/>
          <w:sz w:val="28"/>
          <w:szCs w:val="28"/>
        </w:rPr>
      </w:pPr>
      <w:r w:rsidRPr="00627875">
        <w:rPr>
          <w:rFonts w:ascii="標楷體" w:eastAsia="標楷體" w:hAnsi="標楷體" w:hint="eastAsia"/>
          <w:color w:val="FF0000"/>
          <w:sz w:val="28"/>
          <w:szCs w:val="28"/>
        </w:rPr>
        <w:t>十四、本次比賽使用</w:t>
      </w:r>
      <w:r w:rsidRPr="00627875">
        <w:rPr>
          <w:rFonts w:ascii="標楷體" w:eastAsia="標楷體" w:hAnsi="標楷體"/>
          <w:color w:val="FF0000"/>
          <w:sz w:val="28"/>
          <w:szCs w:val="28"/>
        </w:rPr>
        <w:t>VEGA</w:t>
      </w:r>
      <w:r w:rsidRPr="00627875">
        <w:rPr>
          <w:rFonts w:ascii="標楷體" w:eastAsia="標楷體" w:hAnsi="標楷體" w:hint="eastAsia"/>
          <w:color w:val="FF0000"/>
          <w:sz w:val="28"/>
          <w:szCs w:val="28"/>
        </w:rPr>
        <w:t>系列室內外用球。</w:t>
      </w:r>
    </w:p>
    <w:p w:rsidR="00240089" w:rsidRPr="0052771D" w:rsidRDefault="00240089"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w:t>
      </w:r>
      <w:r>
        <w:rPr>
          <w:rFonts w:ascii="標楷體" w:eastAsia="標楷體" w:hAnsi="標楷體" w:hint="eastAsia"/>
          <w:sz w:val="28"/>
          <w:szCs w:val="28"/>
        </w:rPr>
        <w:t>五</w:t>
      </w:r>
      <w:r w:rsidRPr="0052771D">
        <w:rPr>
          <w:rFonts w:ascii="標楷體" w:eastAsia="標楷體" w:hAnsi="標楷體" w:hint="eastAsia"/>
          <w:sz w:val="28"/>
          <w:szCs w:val="28"/>
        </w:rPr>
        <w:t>、本辦法如有未盡事宜得由大會修正之。</w:t>
      </w:r>
    </w:p>
    <w:sectPr w:rsidR="00240089" w:rsidRPr="0052771D" w:rsidSect="00A16D3B">
      <w:footerReference w:type="even" r:id="rId8"/>
      <w:footerReference w:type="default" r:id="rId9"/>
      <w:pgSz w:w="11906" w:h="16838"/>
      <w:pgMar w:top="1021" w:right="1134" w:bottom="1134" w:left="1134" w:header="851" w:footer="851"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0089" w:rsidRDefault="00240089">
      <w:r>
        <w:separator/>
      </w:r>
    </w:p>
  </w:endnote>
  <w:endnote w:type="continuationSeparator" w:id="0">
    <w:p w:rsidR="00240089" w:rsidRDefault="002400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089" w:rsidRDefault="00240089" w:rsidP="003C6C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40089" w:rsidRDefault="002400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0089" w:rsidRDefault="00240089" w:rsidP="003C6C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40089" w:rsidRDefault="002400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0089" w:rsidRDefault="00240089">
      <w:r>
        <w:separator/>
      </w:r>
    </w:p>
  </w:footnote>
  <w:footnote w:type="continuationSeparator" w:id="0">
    <w:p w:rsidR="00240089" w:rsidRDefault="002400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7B57"/>
    <w:rsid w:val="00000E41"/>
    <w:rsid w:val="000032B7"/>
    <w:rsid w:val="00003803"/>
    <w:rsid w:val="0000687D"/>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526AB"/>
    <w:rsid w:val="001622F6"/>
    <w:rsid w:val="00162CF6"/>
    <w:rsid w:val="001774CC"/>
    <w:rsid w:val="001837BB"/>
    <w:rsid w:val="001837F8"/>
    <w:rsid w:val="00183B71"/>
    <w:rsid w:val="00192E0D"/>
    <w:rsid w:val="001A21EF"/>
    <w:rsid w:val="001A38D3"/>
    <w:rsid w:val="001B53F8"/>
    <w:rsid w:val="001C092E"/>
    <w:rsid w:val="001C09D1"/>
    <w:rsid w:val="001C1996"/>
    <w:rsid w:val="001D03B5"/>
    <w:rsid w:val="001E1D31"/>
    <w:rsid w:val="001E27D5"/>
    <w:rsid w:val="001E5B91"/>
    <w:rsid w:val="001E7F53"/>
    <w:rsid w:val="0020152B"/>
    <w:rsid w:val="00202048"/>
    <w:rsid w:val="00205037"/>
    <w:rsid w:val="00207214"/>
    <w:rsid w:val="00207AFE"/>
    <w:rsid w:val="00210F33"/>
    <w:rsid w:val="00212FA0"/>
    <w:rsid w:val="00213443"/>
    <w:rsid w:val="0021677F"/>
    <w:rsid w:val="00221A4A"/>
    <w:rsid w:val="00230155"/>
    <w:rsid w:val="00234E33"/>
    <w:rsid w:val="0023530A"/>
    <w:rsid w:val="002375E8"/>
    <w:rsid w:val="00237AC5"/>
    <w:rsid w:val="00240089"/>
    <w:rsid w:val="0024262E"/>
    <w:rsid w:val="00245119"/>
    <w:rsid w:val="00246281"/>
    <w:rsid w:val="00263208"/>
    <w:rsid w:val="00263E1F"/>
    <w:rsid w:val="00267A98"/>
    <w:rsid w:val="00270995"/>
    <w:rsid w:val="00272E01"/>
    <w:rsid w:val="002967F4"/>
    <w:rsid w:val="002A3584"/>
    <w:rsid w:val="002A383D"/>
    <w:rsid w:val="002B013A"/>
    <w:rsid w:val="002B2E06"/>
    <w:rsid w:val="002B5A1C"/>
    <w:rsid w:val="002C2648"/>
    <w:rsid w:val="002C7627"/>
    <w:rsid w:val="002D2659"/>
    <w:rsid w:val="002D5839"/>
    <w:rsid w:val="002E275F"/>
    <w:rsid w:val="002E6F8E"/>
    <w:rsid w:val="002E72CD"/>
    <w:rsid w:val="002F3F38"/>
    <w:rsid w:val="002F79CF"/>
    <w:rsid w:val="00301DAF"/>
    <w:rsid w:val="00302E5B"/>
    <w:rsid w:val="0030488B"/>
    <w:rsid w:val="00304C05"/>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B3516"/>
    <w:rsid w:val="003B4EAB"/>
    <w:rsid w:val="003B5036"/>
    <w:rsid w:val="003C0048"/>
    <w:rsid w:val="003C2DC6"/>
    <w:rsid w:val="003C4400"/>
    <w:rsid w:val="003C54AC"/>
    <w:rsid w:val="003C6CD9"/>
    <w:rsid w:val="003D0DD4"/>
    <w:rsid w:val="003D5DF8"/>
    <w:rsid w:val="003D7CDB"/>
    <w:rsid w:val="003E22D4"/>
    <w:rsid w:val="00407DBE"/>
    <w:rsid w:val="0041622D"/>
    <w:rsid w:val="00416759"/>
    <w:rsid w:val="00417DBC"/>
    <w:rsid w:val="00422F06"/>
    <w:rsid w:val="00425919"/>
    <w:rsid w:val="00427EE4"/>
    <w:rsid w:val="00432366"/>
    <w:rsid w:val="00441833"/>
    <w:rsid w:val="004433E2"/>
    <w:rsid w:val="00444961"/>
    <w:rsid w:val="00446F32"/>
    <w:rsid w:val="00451CC5"/>
    <w:rsid w:val="00452063"/>
    <w:rsid w:val="00453DD6"/>
    <w:rsid w:val="00454C17"/>
    <w:rsid w:val="00460E5F"/>
    <w:rsid w:val="004660D4"/>
    <w:rsid w:val="00467704"/>
    <w:rsid w:val="0047098B"/>
    <w:rsid w:val="00474A5A"/>
    <w:rsid w:val="00484F35"/>
    <w:rsid w:val="0048624A"/>
    <w:rsid w:val="004941CD"/>
    <w:rsid w:val="004A375C"/>
    <w:rsid w:val="004A3A03"/>
    <w:rsid w:val="004B6386"/>
    <w:rsid w:val="004C2D36"/>
    <w:rsid w:val="004C3E21"/>
    <w:rsid w:val="004C54A3"/>
    <w:rsid w:val="004D0E79"/>
    <w:rsid w:val="004D13AF"/>
    <w:rsid w:val="004D7E93"/>
    <w:rsid w:val="004F0FD8"/>
    <w:rsid w:val="004F1CCA"/>
    <w:rsid w:val="004F713A"/>
    <w:rsid w:val="00500C56"/>
    <w:rsid w:val="005032A3"/>
    <w:rsid w:val="0051209F"/>
    <w:rsid w:val="00513EC6"/>
    <w:rsid w:val="0052475A"/>
    <w:rsid w:val="0052771D"/>
    <w:rsid w:val="00540613"/>
    <w:rsid w:val="005431A5"/>
    <w:rsid w:val="00570E72"/>
    <w:rsid w:val="00575D76"/>
    <w:rsid w:val="00577B6E"/>
    <w:rsid w:val="0058029B"/>
    <w:rsid w:val="005A32F0"/>
    <w:rsid w:val="005A4502"/>
    <w:rsid w:val="005B0B58"/>
    <w:rsid w:val="005B2870"/>
    <w:rsid w:val="005B326E"/>
    <w:rsid w:val="005B5C95"/>
    <w:rsid w:val="005B6CD4"/>
    <w:rsid w:val="005C18D6"/>
    <w:rsid w:val="005C2BD9"/>
    <w:rsid w:val="005D0035"/>
    <w:rsid w:val="005D4F5F"/>
    <w:rsid w:val="005E44A0"/>
    <w:rsid w:val="005F228D"/>
    <w:rsid w:val="005F5BA3"/>
    <w:rsid w:val="006005D9"/>
    <w:rsid w:val="00602B55"/>
    <w:rsid w:val="00602F6E"/>
    <w:rsid w:val="00610C19"/>
    <w:rsid w:val="0061152E"/>
    <w:rsid w:val="006118B2"/>
    <w:rsid w:val="006167FB"/>
    <w:rsid w:val="006252B0"/>
    <w:rsid w:val="00625ECD"/>
    <w:rsid w:val="00627875"/>
    <w:rsid w:val="0064078C"/>
    <w:rsid w:val="00642405"/>
    <w:rsid w:val="00643938"/>
    <w:rsid w:val="006456DD"/>
    <w:rsid w:val="006458E2"/>
    <w:rsid w:val="0065791C"/>
    <w:rsid w:val="006622B6"/>
    <w:rsid w:val="00696BFF"/>
    <w:rsid w:val="00696CEC"/>
    <w:rsid w:val="006A2525"/>
    <w:rsid w:val="006B348D"/>
    <w:rsid w:val="006B5F6B"/>
    <w:rsid w:val="006C31F9"/>
    <w:rsid w:val="006C7B44"/>
    <w:rsid w:val="006D0819"/>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27186"/>
    <w:rsid w:val="007354A5"/>
    <w:rsid w:val="00737A39"/>
    <w:rsid w:val="00745311"/>
    <w:rsid w:val="007469AE"/>
    <w:rsid w:val="00751062"/>
    <w:rsid w:val="00765AB9"/>
    <w:rsid w:val="007707BC"/>
    <w:rsid w:val="007741AB"/>
    <w:rsid w:val="00780304"/>
    <w:rsid w:val="0078082F"/>
    <w:rsid w:val="0078362D"/>
    <w:rsid w:val="00787A80"/>
    <w:rsid w:val="007943E5"/>
    <w:rsid w:val="007A08B6"/>
    <w:rsid w:val="007A0C2A"/>
    <w:rsid w:val="007A239A"/>
    <w:rsid w:val="007B62D3"/>
    <w:rsid w:val="007C3FD0"/>
    <w:rsid w:val="007C64A7"/>
    <w:rsid w:val="007D4083"/>
    <w:rsid w:val="007E21E6"/>
    <w:rsid w:val="007E3953"/>
    <w:rsid w:val="007E5B49"/>
    <w:rsid w:val="007F11B9"/>
    <w:rsid w:val="007F26DB"/>
    <w:rsid w:val="007F3F57"/>
    <w:rsid w:val="007F59FC"/>
    <w:rsid w:val="0080417C"/>
    <w:rsid w:val="008144DA"/>
    <w:rsid w:val="00817E13"/>
    <w:rsid w:val="00820D15"/>
    <w:rsid w:val="00822977"/>
    <w:rsid w:val="008269E3"/>
    <w:rsid w:val="00830EEB"/>
    <w:rsid w:val="00833134"/>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C6911"/>
    <w:rsid w:val="008D4440"/>
    <w:rsid w:val="008D798F"/>
    <w:rsid w:val="008E1457"/>
    <w:rsid w:val="008E581F"/>
    <w:rsid w:val="008E6209"/>
    <w:rsid w:val="008E63D8"/>
    <w:rsid w:val="00900878"/>
    <w:rsid w:val="00901377"/>
    <w:rsid w:val="00901D2A"/>
    <w:rsid w:val="00903514"/>
    <w:rsid w:val="00910192"/>
    <w:rsid w:val="00913D94"/>
    <w:rsid w:val="0091540B"/>
    <w:rsid w:val="00925041"/>
    <w:rsid w:val="00934F85"/>
    <w:rsid w:val="009371DB"/>
    <w:rsid w:val="009405DF"/>
    <w:rsid w:val="009423BC"/>
    <w:rsid w:val="00945A74"/>
    <w:rsid w:val="0094639C"/>
    <w:rsid w:val="00953FA2"/>
    <w:rsid w:val="0096382C"/>
    <w:rsid w:val="00965120"/>
    <w:rsid w:val="00966A8F"/>
    <w:rsid w:val="0097013D"/>
    <w:rsid w:val="00971E52"/>
    <w:rsid w:val="009760A7"/>
    <w:rsid w:val="00991BB4"/>
    <w:rsid w:val="009972C9"/>
    <w:rsid w:val="009B3412"/>
    <w:rsid w:val="009B5003"/>
    <w:rsid w:val="009B6AC7"/>
    <w:rsid w:val="009B6B7B"/>
    <w:rsid w:val="009C0769"/>
    <w:rsid w:val="009C122F"/>
    <w:rsid w:val="009C4896"/>
    <w:rsid w:val="009D1A35"/>
    <w:rsid w:val="009D39EB"/>
    <w:rsid w:val="009D4A50"/>
    <w:rsid w:val="009D4AF6"/>
    <w:rsid w:val="009E1673"/>
    <w:rsid w:val="009E230E"/>
    <w:rsid w:val="009F7DC5"/>
    <w:rsid w:val="00A05B76"/>
    <w:rsid w:val="00A078D7"/>
    <w:rsid w:val="00A10504"/>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4B9E"/>
    <w:rsid w:val="00A97F3F"/>
    <w:rsid w:val="00AB3003"/>
    <w:rsid w:val="00AB4017"/>
    <w:rsid w:val="00AC32A4"/>
    <w:rsid w:val="00AD3188"/>
    <w:rsid w:val="00AD5CD6"/>
    <w:rsid w:val="00AE1276"/>
    <w:rsid w:val="00AE2E83"/>
    <w:rsid w:val="00AE475C"/>
    <w:rsid w:val="00AE79EA"/>
    <w:rsid w:val="00AF2C58"/>
    <w:rsid w:val="00AF7B42"/>
    <w:rsid w:val="00B022CE"/>
    <w:rsid w:val="00B048A1"/>
    <w:rsid w:val="00B066F7"/>
    <w:rsid w:val="00B111A5"/>
    <w:rsid w:val="00B1208D"/>
    <w:rsid w:val="00B13B5C"/>
    <w:rsid w:val="00B14F52"/>
    <w:rsid w:val="00B218F9"/>
    <w:rsid w:val="00B24AF5"/>
    <w:rsid w:val="00B3180D"/>
    <w:rsid w:val="00B34E76"/>
    <w:rsid w:val="00B375D2"/>
    <w:rsid w:val="00B74C12"/>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508A"/>
    <w:rsid w:val="00C05631"/>
    <w:rsid w:val="00C0662F"/>
    <w:rsid w:val="00C10040"/>
    <w:rsid w:val="00C115C4"/>
    <w:rsid w:val="00C12C4C"/>
    <w:rsid w:val="00C25DA2"/>
    <w:rsid w:val="00C31344"/>
    <w:rsid w:val="00C33981"/>
    <w:rsid w:val="00C45180"/>
    <w:rsid w:val="00C47A9C"/>
    <w:rsid w:val="00C52500"/>
    <w:rsid w:val="00C52594"/>
    <w:rsid w:val="00C53820"/>
    <w:rsid w:val="00C57CEE"/>
    <w:rsid w:val="00C57DB8"/>
    <w:rsid w:val="00C75FCE"/>
    <w:rsid w:val="00C76E89"/>
    <w:rsid w:val="00C77939"/>
    <w:rsid w:val="00C908B8"/>
    <w:rsid w:val="00C92444"/>
    <w:rsid w:val="00C93986"/>
    <w:rsid w:val="00C95093"/>
    <w:rsid w:val="00CA066E"/>
    <w:rsid w:val="00CA57F1"/>
    <w:rsid w:val="00CA6B57"/>
    <w:rsid w:val="00CC03BF"/>
    <w:rsid w:val="00CC0A9F"/>
    <w:rsid w:val="00CE14AF"/>
    <w:rsid w:val="00CE4141"/>
    <w:rsid w:val="00CF4924"/>
    <w:rsid w:val="00D015E5"/>
    <w:rsid w:val="00D032B4"/>
    <w:rsid w:val="00D105A3"/>
    <w:rsid w:val="00D109FF"/>
    <w:rsid w:val="00D113AC"/>
    <w:rsid w:val="00D24017"/>
    <w:rsid w:val="00D317B1"/>
    <w:rsid w:val="00D41014"/>
    <w:rsid w:val="00D418DD"/>
    <w:rsid w:val="00D430AA"/>
    <w:rsid w:val="00D52FCF"/>
    <w:rsid w:val="00D55C64"/>
    <w:rsid w:val="00D56DE0"/>
    <w:rsid w:val="00D5714C"/>
    <w:rsid w:val="00D578D0"/>
    <w:rsid w:val="00D6544A"/>
    <w:rsid w:val="00D72167"/>
    <w:rsid w:val="00D73393"/>
    <w:rsid w:val="00D7533B"/>
    <w:rsid w:val="00D81725"/>
    <w:rsid w:val="00D84472"/>
    <w:rsid w:val="00D90ACB"/>
    <w:rsid w:val="00D91501"/>
    <w:rsid w:val="00D9200F"/>
    <w:rsid w:val="00D92562"/>
    <w:rsid w:val="00D97CEE"/>
    <w:rsid w:val="00DA0C4C"/>
    <w:rsid w:val="00DA7175"/>
    <w:rsid w:val="00DB3F9F"/>
    <w:rsid w:val="00DB52DF"/>
    <w:rsid w:val="00DB5440"/>
    <w:rsid w:val="00DC0BFD"/>
    <w:rsid w:val="00DC109B"/>
    <w:rsid w:val="00DD6F12"/>
    <w:rsid w:val="00DE3443"/>
    <w:rsid w:val="00DF3F44"/>
    <w:rsid w:val="00E00464"/>
    <w:rsid w:val="00E05834"/>
    <w:rsid w:val="00E128ED"/>
    <w:rsid w:val="00E20706"/>
    <w:rsid w:val="00E26484"/>
    <w:rsid w:val="00E325AA"/>
    <w:rsid w:val="00E43B4C"/>
    <w:rsid w:val="00E46033"/>
    <w:rsid w:val="00E509ED"/>
    <w:rsid w:val="00E553AC"/>
    <w:rsid w:val="00E57629"/>
    <w:rsid w:val="00E60A11"/>
    <w:rsid w:val="00E613A3"/>
    <w:rsid w:val="00E6303F"/>
    <w:rsid w:val="00E7662E"/>
    <w:rsid w:val="00E76D77"/>
    <w:rsid w:val="00E76EB9"/>
    <w:rsid w:val="00E92A62"/>
    <w:rsid w:val="00E950AC"/>
    <w:rsid w:val="00EA4C1A"/>
    <w:rsid w:val="00EA55FE"/>
    <w:rsid w:val="00EC1C06"/>
    <w:rsid w:val="00EC3DB3"/>
    <w:rsid w:val="00EC3FD6"/>
    <w:rsid w:val="00EC6F38"/>
    <w:rsid w:val="00EC7E3F"/>
    <w:rsid w:val="00ED18EE"/>
    <w:rsid w:val="00ED59A7"/>
    <w:rsid w:val="00ED69FE"/>
    <w:rsid w:val="00EE38F7"/>
    <w:rsid w:val="00EE575A"/>
    <w:rsid w:val="00EE57F6"/>
    <w:rsid w:val="00EF7895"/>
    <w:rsid w:val="00F044E8"/>
    <w:rsid w:val="00F11496"/>
    <w:rsid w:val="00F11974"/>
    <w:rsid w:val="00F11C57"/>
    <w:rsid w:val="00F16A09"/>
    <w:rsid w:val="00F16CD7"/>
    <w:rsid w:val="00F22622"/>
    <w:rsid w:val="00F322FF"/>
    <w:rsid w:val="00F35340"/>
    <w:rsid w:val="00F3791B"/>
    <w:rsid w:val="00F54BDA"/>
    <w:rsid w:val="00F57AD5"/>
    <w:rsid w:val="00F65155"/>
    <w:rsid w:val="00F721AE"/>
    <w:rsid w:val="00F74499"/>
    <w:rsid w:val="00F82932"/>
    <w:rsid w:val="00F8401A"/>
    <w:rsid w:val="00F84492"/>
    <w:rsid w:val="00F869E7"/>
    <w:rsid w:val="00FA649D"/>
    <w:rsid w:val="00FA7669"/>
    <w:rsid w:val="00FB2AA5"/>
    <w:rsid w:val="00FB58B0"/>
    <w:rsid w:val="00FB6AF3"/>
    <w:rsid w:val="00FC6129"/>
    <w:rsid w:val="00FC776A"/>
    <w:rsid w:val="00FE5F00"/>
    <w:rsid w:val="00FF3D0B"/>
    <w:rsid w:val="00FF6D6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E7EFA"/>
    <w:pPr>
      <w:widowControl w:val="0"/>
    </w:pPr>
    <w:rPr>
      <w:szCs w:val="24"/>
    </w:rPr>
  </w:style>
  <w:style w:type="paragraph" w:styleId="Heading2">
    <w:name w:val="heading 2"/>
    <w:basedOn w:val="Normal"/>
    <w:link w:val="Heading2Char"/>
    <w:uiPriority w:val="99"/>
    <w:qFormat/>
    <w:rsid w:val="00C77939"/>
    <w:pPr>
      <w:widowControl/>
      <w:spacing w:before="100" w:beforeAutospacing="1" w:after="100" w:afterAutospacing="1"/>
      <w:outlineLvl w:val="1"/>
    </w:pPr>
    <w:rPr>
      <w:rFonts w:ascii="新細明體"/>
      <w:b/>
      <w:kern w:val="0"/>
      <w:sz w:val="36"/>
      <w:szCs w:val="20"/>
    </w:rPr>
  </w:style>
  <w:style w:type="paragraph" w:styleId="Heading3">
    <w:name w:val="heading 3"/>
    <w:basedOn w:val="Normal"/>
    <w:link w:val="Heading3Char"/>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C77939"/>
    <w:rPr>
      <w:rFonts w:ascii="新細明體" w:eastAsia="新細明體" w:cs="Times New Roman"/>
      <w:b/>
      <w:sz w:val="36"/>
    </w:rPr>
  </w:style>
  <w:style w:type="character" w:customStyle="1" w:styleId="Heading3Char">
    <w:name w:val="Heading 3 Char"/>
    <w:basedOn w:val="DefaultParagraphFont"/>
    <w:link w:val="Heading3"/>
    <w:uiPriority w:val="99"/>
    <w:locked/>
    <w:rsid w:val="00C77939"/>
    <w:rPr>
      <w:rFonts w:ascii="新細明體" w:eastAsia="新細明體" w:cs="Times New Roman"/>
      <w:b/>
      <w:sz w:val="27"/>
    </w:rPr>
  </w:style>
  <w:style w:type="paragraph" w:styleId="Footer">
    <w:name w:val="footer"/>
    <w:basedOn w:val="Normal"/>
    <w:link w:val="FooterChar"/>
    <w:uiPriority w:val="99"/>
    <w:rsid w:val="0083313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C7E3F"/>
    <w:rPr>
      <w:rFonts w:cs="Times New Roman"/>
      <w:kern w:val="2"/>
    </w:rPr>
  </w:style>
  <w:style w:type="character" w:styleId="PageNumber">
    <w:name w:val="page number"/>
    <w:basedOn w:val="DefaultParagraphFont"/>
    <w:uiPriority w:val="99"/>
    <w:rsid w:val="00833134"/>
    <w:rPr>
      <w:rFonts w:cs="Times New Roman"/>
    </w:rPr>
  </w:style>
  <w:style w:type="paragraph" w:styleId="BalloonText">
    <w:name w:val="Balloon Text"/>
    <w:basedOn w:val="Normal"/>
    <w:link w:val="BalloonTextChar"/>
    <w:uiPriority w:val="99"/>
    <w:semiHidden/>
    <w:rsid w:val="00E60A11"/>
    <w:rPr>
      <w:rFonts w:ascii="Cambria" w:hAnsi="Cambria"/>
      <w:kern w:val="0"/>
      <w:sz w:val="2"/>
      <w:szCs w:val="20"/>
    </w:rPr>
  </w:style>
  <w:style w:type="character" w:customStyle="1" w:styleId="BalloonTextChar">
    <w:name w:val="Balloon Text Char"/>
    <w:basedOn w:val="DefaultParagraphFont"/>
    <w:link w:val="BalloonText"/>
    <w:uiPriority w:val="99"/>
    <w:semiHidden/>
    <w:locked/>
    <w:rsid w:val="00DB52DF"/>
    <w:rPr>
      <w:rFonts w:ascii="Cambria" w:eastAsia="新細明體" w:hAnsi="Cambria" w:cs="Times New Roman"/>
      <w:sz w:val="2"/>
    </w:rPr>
  </w:style>
  <w:style w:type="character" w:styleId="Hyperlink">
    <w:name w:val="Hyperlink"/>
    <w:basedOn w:val="DefaultParagraphFont"/>
    <w:uiPriority w:val="99"/>
    <w:rsid w:val="00EE38F7"/>
    <w:rPr>
      <w:rFonts w:cs="Times New Roman"/>
      <w:color w:val="0000FF"/>
      <w:u w:val="single"/>
    </w:rPr>
  </w:style>
  <w:style w:type="paragraph" w:styleId="Header">
    <w:name w:val="header"/>
    <w:basedOn w:val="Normal"/>
    <w:link w:val="HeaderChar"/>
    <w:uiPriority w:val="99"/>
    <w:rsid w:val="00C7793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C77939"/>
    <w:rPr>
      <w:rFonts w:cs="Times New Roman"/>
      <w:kern w:val="2"/>
    </w:rPr>
  </w:style>
  <w:style w:type="character" w:styleId="FollowedHyperlink">
    <w:name w:val="FollowedHyperlink"/>
    <w:basedOn w:val="DefaultParagraphFont"/>
    <w:uiPriority w:val="99"/>
    <w:rsid w:val="009B6AC7"/>
    <w:rPr>
      <w:rFonts w:cs="Times New Roman"/>
      <w:color w:val="954F72"/>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828</TotalTime>
  <Pages>4</Pages>
  <Words>344</Words>
  <Characters>1965</Characters>
  <Application>Microsoft Office Outlook</Application>
  <DocSecurity>0</DocSecurity>
  <Lines>0</Lines>
  <Paragraphs>0</Paragraphs>
  <ScaleCrop>false</ScaleCrop>
  <Company>ACER INCORPORATED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User</cp:lastModifiedBy>
  <cp:revision>18</cp:revision>
  <cp:lastPrinted>2018-04-07T02:48:00Z</cp:lastPrinted>
  <dcterms:created xsi:type="dcterms:W3CDTF">2022-01-18T06:33:00Z</dcterms:created>
  <dcterms:modified xsi:type="dcterms:W3CDTF">2022-09-27T00:21:00Z</dcterms:modified>
</cp:coreProperties>
</file>