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ABA" w:rsidRPr="0051511D" w:rsidRDefault="002E4ABA" w:rsidP="00717F69">
      <w:pPr>
        <w:jc w:val="center"/>
        <w:rPr>
          <w:rFonts w:ascii="標楷體" w:eastAsia="標楷體" w:hAnsi="標楷體"/>
          <w:sz w:val="40"/>
          <w:szCs w:val="40"/>
        </w:rPr>
      </w:pPr>
      <w:r w:rsidRPr="0051511D">
        <w:rPr>
          <w:rFonts w:ascii="標楷體" w:eastAsia="標楷體" w:hAnsi="標楷體" w:hint="eastAsia"/>
          <w:sz w:val="40"/>
          <w:szCs w:val="40"/>
        </w:rPr>
        <w:t>雲林縣</w:t>
      </w:r>
      <w:r w:rsidRPr="00512B6C">
        <w:rPr>
          <w:rFonts w:ascii="標楷體" w:eastAsia="標楷體" w:hAnsi="標楷體"/>
          <w:color w:val="FF0000"/>
          <w:sz w:val="40"/>
          <w:szCs w:val="40"/>
        </w:rPr>
        <w:t>104</w:t>
      </w:r>
      <w:r w:rsidRPr="00512B6C">
        <w:rPr>
          <w:rFonts w:ascii="標楷體" w:eastAsia="標楷體" w:hAnsi="標楷體" w:hint="eastAsia"/>
          <w:color w:val="FF0000"/>
          <w:sz w:val="40"/>
          <w:szCs w:val="40"/>
        </w:rPr>
        <w:t>年秋季</w:t>
      </w:r>
      <w:r w:rsidRPr="0051511D">
        <w:rPr>
          <w:rFonts w:ascii="標楷體" w:eastAsia="標楷體" w:hAnsi="標楷體" w:hint="eastAsia"/>
          <w:sz w:val="40"/>
          <w:szCs w:val="40"/>
        </w:rPr>
        <w:t>縣長盃射擊錦標賽競賽規程</w:t>
      </w:r>
    </w:p>
    <w:p w:rsidR="002E4ABA" w:rsidRPr="0051511D" w:rsidRDefault="002E4ABA" w:rsidP="00F70655">
      <w:pPr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:rsidR="002E4ABA" w:rsidRPr="0051511D" w:rsidRDefault="002E4ABA" w:rsidP="00BD298C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:rsidR="002E4ABA" w:rsidRPr="0051511D" w:rsidRDefault="002E4ABA" w:rsidP="00BA3826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:rsidR="002E4ABA" w:rsidRPr="0051511D" w:rsidRDefault="002E4ABA" w:rsidP="00BA3826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:rsidR="002E4ABA" w:rsidRPr="0051511D" w:rsidRDefault="002E4ABA" w:rsidP="001308C6">
      <w:pPr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:rsidR="002E4ABA" w:rsidRPr="0051511D" w:rsidRDefault="002E4ABA" w:rsidP="00BA3826">
      <w:pPr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:rsidR="002E4ABA" w:rsidRPr="0051511D" w:rsidRDefault="002E4ABA" w:rsidP="00BA3826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</w:p>
    <w:p w:rsidR="002E4ABA" w:rsidRDefault="002E4ABA" w:rsidP="00BA3826">
      <w:pPr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:rsidR="002E4ABA" w:rsidRDefault="002E4ABA" w:rsidP="00BA3826">
      <w:pPr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/>
          <w:bCs/>
          <w:kern w:val="0"/>
        </w:rPr>
        <w:t xml:space="preserve">    </w:t>
      </w:r>
      <w:r>
        <w:rPr>
          <w:rFonts w:ascii="標楷體" w:eastAsia="標楷體" w:hAnsi="標楷體" w:hint="eastAsia"/>
          <w:bCs/>
          <w:kern w:val="0"/>
        </w:rPr>
        <w:t>空氣槍：</w:t>
      </w:r>
      <w:r w:rsidRPr="003F4CFE">
        <w:rPr>
          <w:rFonts w:ascii="標楷體" w:eastAsia="標楷體" w:hAnsi="標楷體" w:hint="eastAsia"/>
          <w:b/>
          <w:bCs/>
          <w:color w:val="FF0000"/>
          <w:kern w:val="0"/>
          <w:u w:val="single"/>
        </w:rPr>
        <w:t>中華民國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104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11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>
        <w:rPr>
          <w:rFonts w:ascii="標楷體" w:eastAsia="標楷體" w:hAnsi="標楷體"/>
          <w:b/>
          <w:color w:val="FF0000"/>
          <w:kern w:val="0"/>
          <w:u w:val="single"/>
        </w:rPr>
        <w:t>26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~</w:t>
      </w:r>
      <w:r>
        <w:rPr>
          <w:rFonts w:ascii="標楷體" w:eastAsia="標楷體" w:hAnsi="標楷體"/>
          <w:b/>
          <w:color w:val="FF0000"/>
          <w:kern w:val="0"/>
          <w:u w:val="single"/>
        </w:rPr>
        <w:t>28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星期四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~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六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於本會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。</w:t>
      </w:r>
    </w:p>
    <w:p w:rsidR="002E4ABA" w:rsidRPr="0051511D" w:rsidRDefault="002E4ABA" w:rsidP="00BA3826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b/>
          <w:color w:val="FF0000"/>
          <w:kern w:val="0"/>
        </w:rPr>
        <w:t xml:space="preserve">    </w:t>
      </w:r>
      <w:r>
        <w:rPr>
          <w:rFonts w:ascii="標楷體" w:eastAsia="標楷體" w:hAnsi="標楷體" w:hint="eastAsia"/>
          <w:b/>
          <w:color w:val="FF0000"/>
          <w:kern w:val="0"/>
        </w:rPr>
        <w:t>飛靶</w:t>
      </w:r>
      <w:r>
        <w:rPr>
          <w:rFonts w:ascii="標楷體" w:eastAsia="標楷體" w:hAnsi="標楷體" w:hint="eastAsia"/>
          <w:bCs/>
          <w:kern w:val="0"/>
        </w:rPr>
        <w:t>槍：</w:t>
      </w:r>
      <w:r w:rsidRPr="003F4CFE">
        <w:rPr>
          <w:rFonts w:ascii="標楷體" w:eastAsia="標楷體" w:hAnsi="標楷體" w:hint="eastAsia"/>
          <w:b/>
          <w:bCs/>
          <w:color w:val="FF0000"/>
          <w:kern w:val="0"/>
          <w:u w:val="single"/>
        </w:rPr>
        <w:t>中華民國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104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11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>
        <w:rPr>
          <w:rFonts w:ascii="標楷體" w:eastAsia="標楷體" w:hAnsi="標楷體"/>
          <w:b/>
          <w:color w:val="FF0000"/>
          <w:kern w:val="0"/>
          <w:u w:val="single"/>
        </w:rPr>
        <w:t>29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星期日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於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彰化田中靶場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。</w:t>
      </w:r>
    </w:p>
    <w:p w:rsidR="002E4ABA" w:rsidRPr="0051511D" w:rsidRDefault="002E4ABA" w:rsidP="00F93C4B">
      <w:pPr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bCs/>
          <w:kern w:val="0"/>
        </w:rPr>
        <w:t>七、比賽項目：</w:t>
      </w:r>
      <w:r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共四項，團體</w:t>
      </w:r>
      <w:r w:rsidRPr="00F86D9C">
        <w:rPr>
          <w:rFonts w:ascii="標楷體" w:eastAsia="標楷體" w:hAnsi="標楷體"/>
          <w:bCs/>
          <w:color w:val="FF0000"/>
          <w:kern w:val="0"/>
          <w:u w:val="single"/>
        </w:rPr>
        <w:t>28</w:t>
      </w:r>
      <w:r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組，個人</w:t>
      </w:r>
      <w:r w:rsidRPr="00F86D9C">
        <w:rPr>
          <w:rFonts w:ascii="標楷體" w:eastAsia="標楷體" w:hAnsi="標楷體"/>
          <w:bCs/>
          <w:color w:val="FF0000"/>
          <w:kern w:val="0"/>
          <w:u w:val="single"/>
        </w:rPr>
        <w:t>36</w:t>
      </w:r>
      <w:r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組</w:t>
      </w:r>
      <w:r w:rsidRPr="0051511D">
        <w:rPr>
          <w:rFonts w:ascii="標楷體" w:eastAsia="標楷體" w:hAnsi="標楷體" w:hint="eastAsia"/>
          <w:bCs/>
          <w:kern w:val="0"/>
        </w:rPr>
        <w:t>（團體</w:t>
      </w:r>
      <w:r w:rsidRPr="0051511D">
        <w:rPr>
          <w:rFonts w:ascii="標楷體" w:eastAsia="標楷體" w:hAnsi="標楷體"/>
          <w:bCs/>
          <w:kern w:val="0"/>
        </w:rPr>
        <w:t>3</w:t>
      </w:r>
      <w:r w:rsidRPr="0051511D">
        <w:rPr>
          <w:rFonts w:ascii="標楷體" w:eastAsia="標楷體" w:hAnsi="標楷體" w:hint="eastAsia"/>
          <w:bCs/>
          <w:kern w:val="0"/>
        </w:rPr>
        <w:t>人一組，每校每項可報</w:t>
      </w:r>
    </w:p>
    <w:p w:rsidR="002E4ABA" w:rsidRPr="0051511D" w:rsidRDefault="002E4ABA" w:rsidP="009F2A9A">
      <w:pPr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 A</w:t>
      </w:r>
      <w:r w:rsidRPr="0051511D">
        <w:rPr>
          <w:rFonts w:ascii="標楷體" w:eastAsia="標楷體" w:hAnsi="標楷體" w:hint="eastAsia"/>
          <w:bCs/>
          <w:kern w:val="0"/>
        </w:rPr>
        <w:t>、</w:t>
      </w:r>
      <w:r w:rsidRPr="0051511D">
        <w:rPr>
          <w:rFonts w:ascii="標楷體" w:eastAsia="標楷體" w:hAnsi="標楷體"/>
          <w:bCs/>
          <w:kern w:val="0"/>
        </w:rPr>
        <w:t>B</w:t>
      </w:r>
      <w:r w:rsidRPr="0051511D">
        <w:rPr>
          <w:rFonts w:ascii="標楷體" w:eastAsia="標楷體" w:hAnsi="標楷體" w:hint="eastAsia"/>
          <w:bCs/>
          <w:kern w:val="0"/>
        </w:rPr>
        <w:t>兩隊；社會組報名如後附表）</w:t>
      </w:r>
    </w:p>
    <w:p w:rsidR="002E4ABA" w:rsidRDefault="002E4ABA" w:rsidP="00FD3DD6">
      <w:pPr>
        <w:ind w:leftChars="1" w:left="1132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51511D">
        <w:rPr>
          <w:rFonts w:ascii="標楷體" w:eastAsia="標楷體" w:hAnsi="標楷體" w:hint="eastAsia"/>
        </w:rPr>
        <w:t>（一）</w:t>
      </w:r>
      <w:r w:rsidRPr="0051511D">
        <w:rPr>
          <w:rFonts w:ascii="標楷體" w:eastAsia="標楷體" w:hAnsi="標楷體" w:hint="eastAsia"/>
          <w:kern w:val="0"/>
        </w:rPr>
        <w:t>團體組</w:t>
      </w:r>
      <w:r w:rsidRPr="0051511D">
        <w:rPr>
          <w:rFonts w:ascii="標楷體" w:eastAsia="標楷體" w:hAnsi="標楷體"/>
          <w:kern w:val="0"/>
        </w:rPr>
        <w:br/>
      </w:r>
      <w:r w:rsidRPr="0051511D">
        <w:rPr>
          <w:rFonts w:ascii="標楷體" w:eastAsia="標楷體" w:hAnsi="標楷體" w:hint="eastAsia"/>
          <w:kern w:val="0"/>
        </w:rPr>
        <w:t>【十公尺空氣手槍】</w:t>
      </w:r>
      <w:r w:rsidRPr="0051511D">
        <w:rPr>
          <w:rFonts w:ascii="標楷體" w:eastAsia="標楷體" w:hAnsi="標楷體"/>
          <w:kern w:val="0"/>
        </w:rPr>
        <w:br/>
        <w:t>1</w:t>
      </w:r>
      <w:r w:rsidRPr="0051511D">
        <w:rPr>
          <w:rFonts w:ascii="標楷體" w:eastAsia="標楷體" w:hAnsi="標楷體" w:hint="eastAsia"/>
          <w:kern w:val="0"/>
        </w:rPr>
        <w:t>、社會男子團體組</w:t>
      </w:r>
      <w:r w:rsidRPr="0051511D">
        <w:rPr>
          <w:rFonts w:ascii="標楷體" w:eastAsia="標楷體" w:hAnsi="標楷體"/>
          <w:kern w:val="0"/>
        </w:rPr>
        <w:t xml:space="preserve">    2</w:t>
      </w:r>
      <w:r w:rsidRPr="0051511D">
        <w:rPr>
          <w:rFonts w:ascii="標楷體" w:eastAsia="標楷體" w:hAnsi="標楷體" w:hint="eastAsia"/>
          <w:kern w:val="0"/>
        </w:rPr>
        <w:t>、社會女子團體組</w:t>
      </w:r>
      <w:r w:rsidRPr="0051511D">
        <w:rPr>
          <w:rFonts w:ascii="標楷體" w:eastAsia="標楷體" w:hAnsi="標楷體"/>
          <w:kern w:val="0"/>
        </w:rPr>
        <w:t xml:space="preserve">    3</w:t>
      </w:r>
      <w:r w:rsidRPr="0051511D">
        <w:rPr>
          <w:rFonts w:ascii="標楷體" w:eastAsia="標楷體" w:hAnsi="標楷體" w:hint="eastAsia"/>
          <w:kern w:val="0"/>
        </w:rPr>
        <w:t>、教師男子團體組</w:t>
      </w:r>
      <w:r w:rsidRPr="0051511D">
        <w:rPr>
          <w:rFonts w:ascii="標楷體" w:eastAsia="標楷體" w:hAnsi="標楷體"/>
          <w:kern w:val="0"/>
        </w:rPr>
        <w:br/>
        <w:t>4</w:t>
      </w:r>
      <w:r w:rsidRPr="0051511D">
        <w:rPr>
          <w:rFonts w:ascii="標楷體" w:eastAsia="標楷體" w:hAnsi="標楷體" w:hint="eastAsia"/>
          <w:kern w:val="0"/>
        </w:rPr>
        <w:t>、教師女子團體組</w:t>
      </w:r>
      <w:r w:rsidRPr="0051511D">
        <w:rPr>
          <w:rFonts w:ascii="標楷體" w:eastAsia="標楷體" w:hAnsi="標楷體"/>
          <w:kern w:val="0"/>
        </w:rPr>
        <w:t>    5</w:t>
      </w:r>
      <w:r w:rsidRPr="0051511D">
        <w:rPr>
          <w:rFonts w:ascii="標楷體" w:eastAsia="標楷體" w:hAnsi="標楷體" w:hint="eastAsia"/>
          <w:kern w:val="0"/>
        </w:rPr>
        <w:t>、高中男生團體組</w:t>
      </w:r>
      <w:r w:rsidRPr="0051511D">
        <w:rPr>
          <w:rFonts w:ascii="標楷體" w:eastAsia="標楷體" w:hAnsi="標楷體"/>
          <w:kern w:val="0"/>
        </w:rPr>
        <w:t xml:space="preserve">    6</w:t>
      </w:r>
      <w:r w:rsidRPr="0051511D">
        <w:rPr>
          <w:rFonts w:ascii="標楷體" w:eastAsia="標楷體" w:hAnsi="標楷體" w:hint="eastAsia"/>
          <w:kern w:val="0"/>
        </w:rPr>
        <w:t>、高中女生團體組</w:t>
      </w:r>
      <w:r w:rsidRPr="0051511D">
        <w:rPr>
          <w:rFonts w:ascii="標楷體" w:eastAsia="標楷體" w:hAnsi="標楷體"/>
          <w:kern w:val="0"/>
        </w:rPr>
        <w:br/>
        <w:t>7</w:t>
      </w:r>
      <w:r w:rsidRPr="0051511D">
        <w:rPr>
          <w:rFonts w:ascii="標楷體" w:eastAsia="標楷體" w:hAnsi="標楷體" w:hint="eastAsia"/>
          <w:kern w:val="0"/>
        </w:rPr>
        <w:t>、國中男生團體組</w:t>
      </w:r>
      <w:r w:rsidRPr="0051511D">
        <w:rPr>
          <w:rFonts w:ascii="標楷體" w:eastAsia="標楷體" w:hAnsi="標楷體"/>
          <w:kern w:val="0"/>
        </w:rPr>
        <w:t xml:space="preserve">    8</w:t>
      </w:r>
      <w:r w:rsidRPr="0051511D">
        <w:rPr>
          <w:rFonts w:ascii="標楷體" w:eastAsia="標楷體" w:hAnsi="標楷體" w:hint="eastAsia"/>
          <w:kern w:val="0"/>
        </w:rPr>
        <w:t>、國中女生團體組</w:t>
      </w:r>
      <w:r w:rsidRPr="0051511D">
        <w:rPr>
          <w:rFonts w:ascii="標楷體" w:eastAsia="標楷體" w:hAnsi="標楷體"/>
          <w:kern w:val="0"/>
        </w:rPr>
        <w:t xml:space="preserve">    </w:t>
      </w:r>
      <w:r w:rsidRPr="0051511D">
        <w:rPr>
          <w:rFonts w:ascii="標楷體" w:eastAsia="標楷體" w:hAnsi="標楷體"/>
          <w:kern w:val="0"/>
        </w:rPr>
        <w:br/>
        <w:t>9</w:t>
      </w:r>
      <w:r w:rsidRPr="0051511D">
        <w:rPr>
          <w:rFonts w:ascii="標楷體" w:eastAsia="標楷體" w:hAnsi="標楷體" w:hint="eastAsia"/>
          <w:kern w:val="0"/>
        </w:rPr>
        <w:t>、國小男童高年級團體組</w:t>
      </w:r>
      <w:r w:rsidRPr="0051511D">
        <w:rPr>
          <w:rFonts w:ascii="標楷體" w:eastAsia="標楷體" w:hAnsi="標楷體"/>
          <w:kern w:val="0"/>
        </w:rPr>
        <w:t xml:space="preserve">   10</w:t>
      </w:r>
      <w:r w:rsidRPr="0051511D">
        <w:rPr>
          <w:rFonts w:ascii="標楷體" w:eastAsia="標楷體" w:hAnsi="標楷體" w:hint="eastAsia"/>
          <w:kern w:val="0"/>
        </w:rPr>
        <w:t>、國小女童高年級團體組</w:t>
      </w:r>
      <w:r w:rsidRPr="0051511D">
        <w:rPr>
          <w:rFonts w:ascii="標楷體" w:eastAsia="標楷體" w:hAnsi="標楷體"/>
          <w:kern w:val="0"/>
        </w:rPr>
        <w:br/>
        <w:t>11</w:t>
      </w:r>
      <w:r w:rsidRPr="0051511D">
        <w:rPr>
          <w:rFonts w:ascii="標楷體" w:eastAsia="標楷體" w:hAnsi="標楷體" w:hint="eastAsia"/>
          <w:kern w:val="0"/>
        </w:rPr>
        <w:t>、國小男童中年級團體組</w:t>
      </w:r>
      <w:r w:rsidRPr="0051511D">
        <w:rPr>
          <w:rFonts w:ascii="標楷體" w:eastAsia="標楷體" w:hAnsi="標楷體"/>
          <w:kern w:val="0"/>
        </w:rPr>
        <w:t xml:space="preserve">  12</w:t>
      </w:r>
      <w:r w:rsidRPr="0051511D">
        <w:rPr>
          <w:rFonts w:ascii="標楷體" w:eastAsia="標楷體" w:hAnsi="標楷體" w:hint="eastAsia"/>
          <w:kern w:val="0"/>
        </w:rPr>
        <w:t>、國小女童中年級團體組</w:t>
      </w:r>
      <w:r w:rsidRPr="0051511D">
        <w:rPr>
          <w:rFonts w:ascii="標楷體" w:eastAsia="標楷體" w:hAnsi="標楷體"/>
          <w:kern w:val="0"/>
        </w:rPr>
        <w:br/>
      </w:r>
      <w:r w:rsidRPr="0051511D">
        <w:rPr>
          <w:rFonts w:ascii="標楷體" w:eastAsia="標楷體" w:hAnsi="標楷體" w:hint="eastAsia"/>
          <w:kern w:val="0"/>
        </w:rPr>
        <w:t>【十公尺空氣步槍】</w:t>
      </w:r>
      <w:r w:rsidRPr="0051511D">
        <w:rPr>
          <w:rFonts w:ascii="標楷體" w:eastAsia="標楷體" w:hAnsi="標楷體"/>
          <w:kern w:val="0"/>
        </w:rPr>
        <w:br/>
        <w:t>13</w:t>
      </w:r>
      <w:r w:rsidRPr="0051511D">
        <w:rPr>
          <w:rFonts w:ascii="標楷體" w:eastAsia="標楷體" w:hAnsi="標楷體" w:hint="eastAsia"/>
          <w:kern w:val="0"/>
        </w:rPr>
        <w:t>、社會男子團體組</w:t>
      </w:r>
      <w:r w:rsidRPr="0051511D">
        <w:rPr>
          <w:rFonts w:ascii="標楷體" w:eastAsia="標楷體" w:hAnsi="標楷體"/>
          <w:kern w:val="0"/>
        </w:rPr>
        <w:t xml:space="preserve">   14</w:t>
      </w:r>
      <w:r w:rsidRPr="0051511D">
        <w:rPr>
          <w:rFonts w:ascii="標楷體" w:eastAsia="標楷體" w:hAnsi="標楷體" w:hint="eastAsia"/>
          <w:kern w:val="0"/>
        </w:rPr>
        <w:t>、社會女子團體組</w:t>
      </w:r>
      <w:r w:rsidRPr="0051511D">
        <w:rPr>
          <w:rFonts w:ascii="標楷體" w:eastAsia="標楷體" w:hAnsi="標楷體"/>
          <w:kern w:val="0"/>
        </w:rPr>
        <w:t xml:space="preserve">   15</w:t>
      </w:r>
      <w:r w:rsidRPr="0051511D">
        <w:rPr>
          <w:rFonts w:ascii="標楷體" w:eastAsia="標楷體" w:hAnsi="標楷體" w:hint="eastAsia"/>
          <w:kern w:val="0"/>
        </w:rPr>
        <w:t>、教師男子團體組</w:t>
      </w:r>
      <w:r w:rsidRPr="0051511D">
        <w:rPr>
          <w:rFonts w:ascii="標楷體" w:eastAsia="標楷體" w:hAnsi="標楷體"/>
          <w:kern w:val="0"/>
        </w:rPr>
        <w:br/>
        <w:t>16</w:t>
      </w:r>
      <w:r w:rsidRPr="0051511D">
        <w:rPr>
          <w:rFonts w:ascii="標楷體" w:eastAsia="標楷體" w:hAnsi="標楷體" w:hint="eastAsia"/>
          <w:kern w:val="0"/>
        </w:rPr>
        <w:t>、教師女子團體組</w:t>
      </w:r>
      <w:r w:rsidRPr="0051511D">
        <w:rPr>
          <w:rFonts w:ascii="標楷體" w:eastAsia="標楷體" w:hAnsi="標楷體"/>
          <w:kern w:val="0"/>
        </w:rPr>
        <w:t>   17</w:t>
      </w:r>
      <w:r w:rsidRPr="0051511D">
        <w:rPr>
          <w:rFonts w:ascii="標楷體" w:eastAsia="標楷體" w:hAnsi="標楷體" w:hint="eastAsia"/>
          <w:kern w:val="0"/>
        </w:rPr>
        <w:t>、高中男生團體組</w:t>
      </w:r>
      <w:r w:rsidRPr="0051511D">
        <w:rPr>
          <w:rFonts w:ascii="標楷體" w:eastAsia="標楷體" w:hAnsi="標楷體"/>
          <w:kern w:val="0"/>
        </w:rPr>
        <w:t xml:space="preserve">   18</w:t>
      </w:r>
      <w:r w:rsidRPr="0051511D">
        <w:rPr>
          <w:rFonts w:ascii="標楷體" w:eastAsia="標楷體" w:hAnsi="標楷體" w:hint="eastAsia"/>
          <w:kern w:val="0"/>
        </w:rPr>
        <w:t>、高中女生團體組</w:t>
      </w:r>
      <w:r w:rsidRPr="0051511D">
        <w:rPr>
          <w:rFonts w:ascii="標楷體" w:eastAsia="標楷體" w:hAnsi="標楷體"/>
          <w:kern w:val="0"/>
        </w:rPr>
        <w:br/>
        <w:t>19</w:t>
      </w:r>
      <w:r w:rsidRPr="0051511D">
        <w:rPr>
          <w:rFonts w:ascii="標楷體" w:eastAsia="標楷體" w:hAnsi="標楷體" w:hint="eastAsia"/>
          <w:kern w:val="0"/>
        </w:rPr>
        <w:t>、國中男生團體組</w:t>
      </w:r>
      <w:r w:rsidRPr="0051511D">
        <w:rPr>
          <w:rFonts w:ascii="標楷體" w:eastAsia="標楷體" w:hAnsi="標楷體"/>
          <w:kern w:val="0"/>
        </w:rPr>
        <w:t xml:space="preserve">   20</w:t>
      </w:r>
      <w:r w:rsidRPr="0051511D">
        <w:rPr>
          <w:rFonts w:ascii="標楷體" w:eastAsia="標楷體" w:hAnsi="標楷體" w:hint="eastAsia"/>
          <w:kern w:val="0"/>
        </w:rPr>
        <w:t>、國中女生團體組</w:t>
      </w:r>
      <w:r w:rsidRPr="0051511D">
        <w:rPr>
          <w:rFonts w:ascii="標楷體" w:eastAsia="標楷體" w:hAnsi="標楷體"/>
          <w:kern w:val="0"/>
        </w:rPr>
        <w:t xml:space="preserve">   </w:t>
      </w:r>
      <w:r w:rsidRPr="0051511D">
        <w:rPr>
          <w:rFonts w:ascii="標楷體" w:eastAsia="標楷體" w:hAnsi="標楷體"/>
          <w:kern w:val="0"/>
        </w:rPr>
        <w:br/>
        <w:t>21</w:t>
      </w:r>
      <w:r w:rsidRPr="0051511D">
        <w:rPr>
          <w:rFonts w:ascii="標楷體" w:eastAsia="標楷體" w:hAnsi="標楷體" w:hint="eastAsia"/>
          <w:kern w:val="0"/>
        </w:rPr>
        <w:t>、國小男童高年級團體組</w:t>
      </w:r>
      <w:r w:rsidRPr="0051511D">
        <w:rPr>
          <w:rFonts w:ascii="標楷體" w:eastAsia="標楷體" w:hAnsi="標楷體"/>
          <w:kern w:val="0"/>
        </w:rPr>
        <w:t xml:space="preserve">  22</w:t>
      </w:r>
      <w:r w:rsidRPr="0051511D">
        <w:rPr>
          <w:rFonts w:ascii="標楷體" w:eastAsia="標楷體" w:hAnsi="標楷體" w:hint="eastAsia"/>
          <w:kern w:val="0"/>
        </w:rPr>
        <w:t>、國小女童高年級團體組</w:t>
      </w:r>
      <w:r w:rsidRPr="0051511D">
        <w:rPr>
          <w:rFonts w:ascii="標楷體" w:eastAsia="標楷體" w:hAnsi="標楷體"/>
          <w:kern w:val="0"/>
        </w:rPr>
        <w:br/>
        <w:t>23</w:t>
      </w:r>
      <w:r w:rsidRPr="0051511D">
        <w:rPr>
          <w:rFonts w:ascii="標楷體" w:eastAsia="標楷體" w:hAnsi="標楷體" w:hint="eastAsia"/>
          <w:kern w:val="0"/>
        </w:rPr>
        <w:t>、國小男童中年級團體組</w:t>
      </w:r>
      <w:r w:rsidRPr="0051511D">
        <w:rPr>
          <w:rFonts w:ascii="標楷體" w:eastAsia="標楷體" w:hAnsi="標楷體"/>
          <w:kern w:val="0"/>
        </w:rPr>
        <w:t xml:space="preserve">  24</w:t>
      </w:r>
      <w:r w:rsidRPr="0051511D">
        <w:rPr>
          <w:rFonts w:ascii="標楷體" w:eastAsia="標楷體" w:hAnsi="標楷體" w:hint="eastAsia"/>
          <w:kern w:val="0"/>
        </w:rPr>
        <w:t>、國小女童中年級團體組</w:t>
      </w:r>
    </w:p>
    <w:p w:rsidR="002E4ABA" w:rsidRPr="00F86D9C" w:rsidRDefault="002E4ABA" w:rsidP="007E6938">
      <w:pPr>
        <w:tabs>
          <w:tab w:val="left" w:pos="2796"/>
        </w:tabs>
        <w:ind w:leftChars="472" w:left="1133" w:firstLine="1"/>
        <w:rPr>
          <w:rFonts w:ascii="標楷體" w:eastAsia="標楷體" w:hAnsi="標楷體"/>
          <w:color w:val="FF0000"/>
          <w:kern w:val="0"/>
          <w:u w:val="single"/>
        </w:rPr>
      </w:pP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【定向飛靶】</w:t>
      </w:r>
    </w:p>
    <w:p w:rsidR="002E4ABA" w:rsidRPr="00F86D9C" w:rsidRDefault="002E4ABA" w:rsidP="007E6938">
      <w:pPr>
        <w:tabs>
          <w:tab w:val="left" w:pos="2796"/>
        </w:tabs>
        <w:ind w:leftChars="472" w:left="1133" w:firstLine="1"/>
        <w:rPr>
          <w:rFonts w:ascii="標楷體" w:eastAsia="標楷體" w:hAnsi="標楷體"/>
          <w:color w:val="FF0000"/>
          <w:kern w:val="0"/>
          <w:u w:val="single"/>
        </w:rPr>
      </w:pPr>
      <w:r w:rsidRPr="00F86D9C">
        <w:rPr>
          <w:rFonts w:ascii="標楷體" w:eastAsia="標楷體" w:hAnsi="標楷體"/>
          <w:color w:val="FF0000"/>
          <w:kern w:val="0"/>
          <w:u w:val="single"/>
        </w:rPr>
        <w:t>25</w:t>
      </w: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、社會男子團體賽</w:t>
      </w:r>
      <w:r w:rsidRPr="00F86D9C">
        <w:rPr>
          <w:rFonts w:ascii="標楷體" w:eastAsia="標楷體" w:hAnsi="標楷體"/>
          <w:color w:val="FF0000"/>
          <w:kern w:val="0"/>
          <w:u w:val="single"/>
        </w:rPr>
        <w:t xml:space="preserve">     26</w:t>
      </w: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、社會女子團體賽</w:t>
      </w:r>
    </w:p>
    <w:p w:rsidR="002E4ABA" w:rsidRPr="00F86D9C" w:rsidRDefault="002E4ABA" w:rsidP="007E6938">
      <w:pPr>
        <w:tabs>
          <w:tab w:val="left" w:pos="2796"/>
        </w:tabs>
        <w:ind w:leftChars="472" w:left="1133" w:firstLine="1"/>
        <w:rPr>
          <w:rFonts w:ascii="標楷體" w:eastAsia="標楷體" w:hAnsi="標楷體"/>
          <w:color w:val="FF0000"/>
          <w:kern w:val="0"/>
          <w:u w:val="single"/>
        </w:rPr>
      </w:pP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【不定向飛靶】</w:t>
      </w:r>
    </w:p>
    <w:p w:rsidR="002E4ABA" w:rsidRPr="00F86D9C" w:rsidRDefault="002E4ABA" w:rsidP="007E6938">
      <w:pPr>
        <w:tabs>
          <w:tab w:val="left" w:pos="2796"/>
        </w:tabs>
        <w:ind w:leftChars="472" w:left="1133" w:firstLine="1"/>
        <w:rPr>
          <w:rFonts w:ascii="標楷體" w:eastAsia="標楷體" w:hAnsi="標楷體"/>
          <w:color w:val="FF0000"/>
          <w:kern w:val="0"/>
          <w:u w:val="single"/>
        </w:rPr>
      </w:pPr>
      <w:r w:rsidRPr="00F86D9C">
        <w:rPr>
          <w:rFonts w:ascii="標楷體" w:eastAsia="標楷體" w:hAnsi="標楷體"/>
          <w:color w:val="FF0000"/>
          <w:kern w:val="0"/>
          <w:u w:val="single"/>
        </w:rPr>
        <w:t>27</w:t>
      </w: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、社會男子團體賽</w:t>
      </w:r>
      <w:r w:rsidRPr="00F86D9C">
        <w:rPr>
          <w:rFonts w:ascii="標楷體" w:eastAsia="標楷體" w:hAnsi="標楷體"/>
          <w:color w:val="FF0000"/>
          <w:kern w:val="0"/>
          <w:u w:val="single"/>
        </w:rPr>
        <w:t xml:space="preserve">     28</w:t>
      </w: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、社會女子團體賽</w:t>
      </w:r>
    </w:p>
    <w:p w:rsidR="002E4ABA" w:rsidRPr="007E6938" w:rsidRDefault="002E4ABA" w:rsidP="00FD3DD6">
      <w:pPr>
        <w:ind w:leftChars="1" w:left="1132" w:hangingChars="471" w:hanging="1130"/>
        <w:rPr>
          <w:rFonts w:ascii="標楷體" w:eastAsia="標楷體" w:hAnsi="標楷體"/>
          <w:kern w:val="0"/>
        </w:rPr>
      </w:pPr>
    </w:p>
    <w:p w:rsidR="002E4ABA" w:rsidRPr="0051511D" w:rsidRDefault="002E4ABA" w:rsidP="00717F69">
      <w:pPr>
        <w:ind w:leftChars="177" w:left="989" w:hangingChars="235" w:hanging="564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（二）個人組</w:t>
      </w:r>
    </w:p>
    <w:p w:rsidR="002E4ABA" w:rsidRPr="0051511D" w:rsidRDefault="002E4ABA" w:rsidP="009F2A9A">
      <w:pPr>
        <w:tabs>
          <w:tab w:val="left" w:pos="2796"/>
        </w:tabs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【</w:t>
      </w:r>
      <w:smartTag w:uri="urn:schemas-microsoft-com:office:smarttags" w:element="PersonName">
        <w:smartTag w:uri="urn:schemas-microsoft-com:office:smarttags" w:element="chmetcnv">
          <w:smartTagPr>
            <w:attr w:name="TCSC" w:val="1"/>
            <w:attr w:name="NumberType" w:val="3"/>
            <w:attr w:name="Negative" w:val="False"/>
            <w:attr w:name="HasSpace" w:val="False"/>
            <w:attr w:name="SourceValue" w:val="10"/>
            <w:attr w:name="UnitName" w:val="公尺"/>
          </w:smartTagPr>
          <w:r w:rsidRPr="0051511D">
            <w:rPr>
              <w:rFonts w:ascii="標楷體" w:eastAsia="標楷體" w:hAnsi="標楷體" w:hint="eastAsia"/>
              <w:kern w:val="0"/>
            </w:rPr>
            <w:t>十公尺</w:t>
          </w:r>
        </w:smartTag>
      </w:smartTag>
      <w:r w:rsidRPr="0051511D">
        <w:rPr>
          <w:rFonts w:ascii="標楷體" w:eastAsia="標楷體" w:hAnsi="標楷體" w:hint="eastAsia"/>
          <w:kern w:val="0"/>
        </w:rPr>
        <w:t>空氣手槍】</w:t>
      </w:r>
      <w:r w:rsidRPr="0051511D">
        <w:rPr>
          <w:rFonts w:ascii="標楷體" w:eastAsia="標楷體" w:hAnsi="標楷體"/>
          <w:kern w:val="0"/>
        </w:rPr>
        <w:br/>
        <w:t>1</w:t>
      </w:r>
      <w:r w:rsidRPr="0051511D">
        <w:rPr>
          <w:rFonts w:ascii="標楷體" w:eastAsia="標楷體" w:hAnsi="標楷體" w:hint="eastAsia"/>
          <w:kern w:val="0"/>
        </w:rPr>
        <w:t>、機關首長男子個人賽</w:t>
      </w:r>
      <w:r w:rsidRPr="0051511D">
        <w:rPr>
          <w:rFonts w:ascii="標楷體" w:eastAsia="標楷體" w:hAnsi="標楷體"/>
          <w:kern w:val="0"/>
        </w:rPr>
        <w:t xml:space="preserve"> 2</w:t>
      </w:r>
      <w:r w:rsidRPr="0051511D">
        <w:rPr>
          <w:rFonts w:ascii="標楷體" w:eastAsia="標楷體" w:hAnsi="標楷體" w:hint="eastAsia"/>
          <w:kern w:val="0"/>
        </w:rPr>
        <w:t>、機關首長女子個人賽</w:t>
      </w:r>
      <w:r w:rsidRPr="0051511D">
        <w:rPr>
          <w:rFonts w:ascii="標楷體" w:eastAsia="標楷體" w:hAnsi="標楷體"/>
          <w:kern w:val="0"/>
        </w:rPr>
        <w:t xml:space="preserve"> 3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Pr="0051511D">
        <w:rPr>
          <w:rFonts w:ascii="標楷體" w:eastAsia="標楷體" w:hAnsi="標楷體"/>
          <w:kern w:val="0"/>
        </w:rPr>
        <w:br/>
        <w:t>4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  <w:r w:rsidRPr="0051511D">
        <w:rPr>
          <w:rFonts w:ascii="標楷體" w:eastAsia="標楷體" w:hAnsi="標楷體"/>
          <w:kern w:val="0"/>
        </w:rPr>
        <w:t xml:space="preserve"> 5</w:t>
      </w:r>
      <w:r w:rsidRPr="0051511D">
        <w:rPr>
          <w:rFonts w:ascii="標楷體" w:eastAsia="標楷體" w:hAnsi="標楷體" w:hint="eastAsia"/>
          <w:kern w:val="0"/>
        </w:rPr>
        <w:t>、社會男子個人賽</w:t>
      </w:r>
      <w:r w:rsidRPr="0051511D">
        <w:rPr>
          <w:rFonts w:ascii="標楷體" w:eastAsia="標楷體" w:hAnsi="標楷體"/>
          <w:kern w:val="0"/>
        </w:rPr>
        <w:t xml:space="preserve">     6</w:t>
      </w:r>
      <w:r w:rsidRPr="0051511D">
        <w:rPr>
          <w:rFonts w:ascii="標楷體" w:eastAsia="標楷體" w:hAnsi="標楷體" w:hint="eastAsia"/>
          <w:kern w:val="0"/>
        </w:rPr>
        <w:t>、社會女子個人賽</w:t>
      </w:r>
      <w:r w:rsidRPr="0051511D">
        <w:rPr>
          <w:rFonts w:ascii="標楷體" w:eastAsia="標楷體" w:hAnsi="標楷體"/>
          <w:kern w:val="0"/>
        </w:rPr>
        <w:t xml:space="preserve">   </w:t>
      </w:r>
      <w:r w:rsidRPr="0051511D">
        <w:rPr>
          <w:rFonts w:ascii="標楷體" w:eastAsia="標楷體" w:hAnsi="標楷體"/>
          <w:kern w:val="0"/>
        </w:rPr>
        <w:br/>
        <w:t>7</w:t>
      </w:r>
      <w:r w:rsidRPr="0051511D">
        <w:rPr>
          <w:rFonts w:ascii="標楷體" w:eastAsia="標楷體" w:hAnsi="標楷體" w:hint="eastAsia"/>
          <w:kern w:val="0"/>
        </w:rPr>
        <w:t>、教師男子個人賽</w:t>
      </w:r>
      <w:r w:rsidRPr="0051511D">
        <w:rPr>
          <w:rFonts w:ascii="標楷體" w:eastAsia="標楷體" w:hAnsi="標楷體"/>
          <w:kern w:val="0"/>
        </w:rPr>
        <w:t xml:space="preserve">     8</w:t>
      </w:r>
      <w:r w:rsidRPr="0051511D">
        <w:rPr>
          <w:rFonts w:ascii="標楷體" w:eastAsia="標楷體" w:hAnsi="標楷體" w:hint="eastAsia"/>
          <w:kern w:val="0"/>
        </w:rPr>
        <w:t>、教師女子個人賽</w:t>
      </w:r>
      <w:r w:rsidRPr="0051511D">
        <w:rPr>
          <w:rFonts w:ascii="標楷體" w:eastAsia="標楷體" w:hAnsi="標楷體"/>
          <w:kern w:val="0"/>
        </w:rPr>
        <w:t xml:space="preserve">     9</w:t>
      </w:r>
      <w:r w:rsidRPr="0051511D">
        <w:rPr>
          <w:rFonts w:ascii="標楷體" w:eastAsia="標楷體" w:hAnsi="標楷體" w:hint="eastAsia"/>
          <w:kern w:val="0"/>
        </w:rPr>
        <w:t>、高中男生個人賽</w:t>
      </w:r>
      <w:r w:rsidRPr="0051511D">
        <w:rPr>
          <w:rFonts w:ascii="標楷體" w:eastAsia="標楷體" w:hAnsi="標楷體"/>
          <w:kern w:val="0"/>
        </w:rPr>
        <w:t xml:space="preserve">   </w:t>
      </w:r>
      <w:r w:rsidRPr="0051511D">
        <w:rPr>
          <w:rFonts w:ascii="標楷體" w:eastAsia="標楷體" w:hAnsi="標楷體"/>
          <w:kern w:val="0"/>
        </w:rPr>
        <w:br/>
        <w:t>10</w:t>
      </w:r>
      <w:r w:rsidRPr="0051511D">
        <w:rPr>
          <w:rFonts w:ascii="標楷體" w:eastAsia="標楷體" w:hAnsi="標楷體" w:hint="eastAsia"/>
          <w:kern w:val="0"/>
        </w:rPr>
        <w:t>、高中女生個人賽</w:t>
      </w:r>
      <w:r w:rsidRPr="0051511D">
        <w:rPr>
          <w:rFonts w:ascii="標楷體" w:eastAsia="標楷體" w:hAnsi="標楷體"/>
          <w:kern w:val="0"/>
        </w:rPr>
        <w:t xml:space="preserve">    11</w:t>
      </w:r>
      <w:r w:rsidRPr="0051511D">
        <w:rPr>
          <w:rFonts w:ascii="標楷體" w:eastAsia="標楷體" w:hAnsi="標楷體" w:hint="eastAsia"/>
          <w:kern w:val="0"/>
        </w:rPr>
        <w:t>、國中男生個人賽</w:t>
      </w:r>
      <w:r w:rsidRPr="0051511D">
        <w:rPr>
          <w:rFonts w:ascii="標楷體" w:eastAsia="標楷體" w:hAnsi="標楷體"/>
          <w:kern w:val="0"/>
        </w:rPr>
        <w:t xml:space="preserve">   12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13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14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  <w:t>15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16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2E4ABA" w:rsidRDefault="002E4ABA" w:rsidP="009F2A9A">
      <w:pPr>
        <w:tabs>
          <w:tab w:val="left" w:pos="2796"/>
        </w:tabs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【</w:t>
      </w:r>
      <w:smartTag w:uri="urn:schemas-microsoft-com:office:smarttags" w:element="PersonName">
        <w:smartTag w:uri="urn:schemas-microsoft-com:office:smarttags" w:element="chmetcnv">
          <w:smartTagPr>
            <w:attr w:name="TCSC" w:val="1"/>
            <w:attr w:name="NumberType" w:val="3"/>
            <w:attr w:name="Negative" w:val="False"/>
            <w:attr w:name="HasSpace" w:val="False"/>
            <w:attr w:name="SourceValue" w:val="10"/>
            <w:attr w:name="UnitName" w:val="公尺"/>
          </w:smartTagPr>
          <w:r w:rsidRPr="0051511D">
            <w:rPr>
              <w:rFonts w:ascii="標楷體" w:eastAsia="標楷體" w:hAnsi="標楷體" w:hint="eastAsia"/>
              <w:kern w:val="0"/>
            </w:rPr>
            <w:t>十公尺</w:t>
          </w:r>
        </w:smartTag>
      </w:smartTag>
      <w:r w:rsidRPr="0051511D">
        <w:rPr>
          <w:rFonts w:ascii="標楷體" w:eastAsia="標楷體" w:hAnsi="標楷體" w:hint="eastAsia"/>
          <w:kern w:val="0"/>
        </w:rPr>
        <w:t>空氣步槍】</w:t>
      </w:r>
      <w:r w:rsidRPr="0051511D">
        <w:rPr>
          <w:rFonts w:ascii="標楷體" w:eastAsia="標楷體" w:hAnsi="標楷體"/>
          <w:kern w:val="0"/>
        </w:rPr>
        <w:br/>
        <w:t>17</w:t>
      </w:r>
      <w:r w:rsidRPr="0051511D">
        <w:rPr>
          <w:rFonts w:ascii="標楷體" w:eastAsia="標楷體" w:hAnsi="標楷體" w:hint="eastAsia"/>
          <w:kern w:val="0"/>
        </w:rPr>
        <w:t>、機關首長男子個人賽</w:t>
      </w:r>
      <w:r w:rsidRPr="0051511D">
        <w:rPr>
          <w:rFonts w:ascii="標楷體" w:eastAsia="標楷體" w:hAnsi="標楷體"/>
          <w:kern w:val="0"/>
        </w:rPr>
        <w:t xml:space="preserve"> 18</w:t>
      </w:r>
      <w:r w:rsidRPr="0051511D">
        <w:rPr>
          <w:rFonts w:ascii="標楷體" w:eastAsia="標楷體" w:hAnsi="標楷體" w:hint="eastAsia"/>
          <w:kern w:val="0"/>
        </w:rPr>
        <w:t>、機關首長女子個人賽</w:t>
      </w:r>
      <w:r w:rsidRPr="0051511D">
        <w:rPr>
          <w:rFonts w:ascii="標楷體" w:eastAsia="標楷體" w:hAnsi="標楷體"/>
          <w:kern w:val="0"/>
        </w:rPr>
        <w:t xml:space="preserve"> 19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Pr="0051511D">
        <w:rPr>
          <w:rFonts w:ascii="標楷體" w:eastAsia="標楷體" w:hAnsi="標楷體"/>
          <w:kern w:val="0"/>
        </w:rPr>
        <w:br/>
        <w:t>20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  <w:r w:rsidRPr="0051511D">
        <w:rPr>
          <w:rFonts w:ascii="標楷體" w:eastAsia="標楷體" w:hAnsi="標楷體"/>
          <w:kern w:val="0"/>
        </w:rPr>
        <w:t xml:space="preserve"> 21</w:t>
      </w:r>
      <w:r w:rsidRPr="0051511D">
        <w:rPr>
          <w:rFonts w:ascii="標楷體" w:eastAsia="標楷體" w:hAnsi="標楷體" w:hint="eastAsia"/>
          <w:kern w:val="0"/>
        </w:rPr>
        <w:t>、社會男子個人賽</w:t>
      </w:r>
      <w:r w:rsidRPr="0051511D">
        <w:rPr>
          <w:rFonts w:ascii="標楷體" w:eastAsia="標楷體" w:hAnsi="標楷體"/>
          <w:kern w:val="0"/>
        </w:rPr>
        <w:t xml:space="preserve">     22</w:t>
      </w:r>
      <w:r w:rsidRPr="0051511D">
        <w:rPr>
          <w:rFonts w:ascii="標楷體" w:eastAsia="標楷體" w:hAnsi="標楷體" w:hint="eastAsia"/>
          <w:kern w:val="0"/>
        </w:rPr>
        <w:t>、社會女子個人賽</w:t>
      </w:r>
      <w:r w:rsidRPr="0051511D">
        <w:rPr>
          <w:rFonts w:ascii="標楷體" w:eastAsia="標楷體" w:hAnsi="標楷體"/>
          <w:kern w:val="0"/>
        </w:rPr>
        <w:t xml:space="preserve">   </w:t>
      </w:r>
      <w:r w:rsidRPr="0051511D">
        <w:rPr>
          <w:rFonts w:ascii="標楷體" w:eastAsia="標楷體" w:hAnsi="標楷體"/>
          <w:kern w:val="0"/>
        </w:rPr>
        <w:br/>
        <w:t>23</w:t>
      </w:r>
      <w:r w:rsidRPr="0051511D">
        <w:rPr>
          <w:rFonts w:ascii="標楷體" w:eastAsia="標楷體" w:hAnsi="標楷體" w:hint="eastAsia"/>
          <w:kern w:val="0"/>
        </w:rPr>
        <w:t>、教師男子個人賽</w:t>
      </w:r>
      <w:r w:rsidRPr="0051511D">
        <w:rPr>
          <w:rFonts w:ascii="標楷體" w:eastAsia="標楷體" w:hAnsi="標楷體"/>
          <w:kern w:val="0"/>
        </w:rPr>
        <w:t xml:space="preserve">     24</w:t>
      </w:r>
      <w:r w:rsidRPr="0051511D">
        <w:rPr>
          <w:rFonts w:ascii="標楷體" w:eastAsia="標楷體" w:hAnsi="標楷體" w:hint="eastAsia"/>
          <w:kern w:val="0"/>
        </w:rPr>
        <w:t>、教師女子個人賽</w:t>
      </w:r>
      <w:r w:rsidRPr="0051511D">
        <w:rPr>
          <w:rFonts w:ascii="標楷體" w:eastAsia="標楷體" w:hAnsi="標楷體"/>
          <w:kern w:val="0"/>
        </w:rPr>
        <w:t xml:space="preserve">     25</w:t>
      </w:r>
      <w:r w:rsidRPr="0051511D">
        <w:rPr>
          <w:rFonts w:ascii="標楷體" w:eastAsia="標楷體" w:hAnsi="標楷體" w:hint="eastAsia"/>
          <w:kern w:val="0"/>
        </w:rPr>
        <w:t>、高中男生個人賽</w:t>
      </w:r>
      <w:r w:rsidRPr="0051511D">
        <w:rPr>
          <w:rFonts w:ascii="標楷體" w:eastAsia="標楷體" w:hAnsi="標楷體"/>
          <w:kern w:val="0"/>
        </w:rPr>
        <w:t xml:space="preserve">   </w:t>
      </w:r>
      <w:r w:rsidRPr="0051511D">
        <w:rPr>
          <w:rFonts w:ascii="標楷體" w:eastAsia="標楷體" w:hAnsi="標楷體"/>
          <w:kern w:val="0"/>
        </w:rPr>
        <w:br/>
        <w:t>26</w:t>
      </w:r>
      <w:r w:rsidRPr="0051511D">
        <w:rPr>
          <w:rFonts w:ascii="標楷體" w:eastAsia="標楷體" w:hAnsi="標楷體" w:hint="eastAsia"/>
          <w:kern w:val="0"/>
        </w:rPr>
        <w:t>、高中女生個人賽</w:t>
      </w:r>
      <w:r w:rsidRPr="0051511D">
        <w:rPr>
          <w:rFonts w:ascii="標楷體" w:eastAsia="標楷體" w:hAnsi="標楷體"/>
          <w:kern w:val="0"/>
        </w:rPr>
        <w:t xml:space="preserve">     27</w:t>
      </w:r>
      <w:r w:rsidRPr="0051511D">
        <w:rPr>
          <w:rFonts w:ascii="標楷體" w:eastAsia="標楷體" w:hAnsi="標楷體" w:hint="eastAsia"/>
          <w:kern w:val="0"/>
        </w:rPr>
        <w:t>、國中男生個人賽</w:t>
      </w:r>
      <w:r w:rsidRPr="0051511D">
        <w:rPr>
          <w:rFonts w:ascii="標楷體" w:eastAsia="標楷體" w:hAnsi="標楷體"/>
          <w:kern w:val="0"/>
        </w:rPr>
        <w:t xml:space="preserve">     28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29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30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  <w:t>31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32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2E4ABA" w:rsidRPr="00F86D9C" w:rsidRDefault="002E4ABA" w:rsidP="009F2A9A">
      <w:pPr>
        <w:tabs>
          <w:tab w:val="left" w:pos="2796"/>
        </w:tabs>
        <w:ind w:leftChars="472" w:left="1133" w:firstLine="1"/>
        <w:rPr>
          <w:rFonts w:ascii="標楷體" w:eastAsia="標楷體" w:hAnsi="標楷體"/>
          <w:color w:val="FF0000"/>
          <w:kern w:val="0"/>
          <w:u w:val="single"/>
        </w:rPr>
      </w:pP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【定向飛靶】</w:t>
      </w:r>
    </w:p>
    <w:p w:rsidR="002E4ABA" w:rsidRPr="00F86D9C" w:rsidRDefault="002E4ABA" w:rsidP="009F2A9A">
      <w:pPr>
        <w:tabs>
          <w:tab w:val="left" w:pos="2796"/>
        </w:tabs>
        <w:ind w:leftChars="472" w:left="1133" w:firstLine="1"/>
        <w:rPr>
          <w:rFonts w:ascii="標楷體" w:eastAsia="標楷體" w:hAnsi="標楷體"/>
          <w:color w:val="FF0000"/>
          <w:kern w:val="0"/>
          <w:u w:val="single"/>
        </w:rPr>
      </w:pPr>
      <w:r w:rsidRPr="00F86D9C">
        <w:rPr>
          <w:rFonts w:ascii="標楷體" w:eastAsia="標楷體" w:hAnsi="標楷體"/>
          <w:color w:val="FF0000"/>
          <w:kern w:val="0"/>
          <w:u w:val="single"/>
        </w:rPr>
        <w:t>33</w:t>
      </w: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、社會男子個人賽</w:t>
      </w:r>
      <w:r w:rsidRPr="00F86D9C">
        <w:rPr>
          <w:rFonts w:ascii="標楷體" w:eastAsia="標楷體" w:hAnsi="標楷體"/>
          <w:color w:val="FF0000"/>
          <w:kern w:val="0"/>
          <w:u w:val="single"/>
        </w:rPr>
        <w:t xml:space="preserve">     34</w:t>
      </w: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、社會女子個人賽</w:t>
      </w:r>
    </w:p>
    <w:p w:rsidR="002E4ABA" w:rsidRPr="00F86D9C" w:rsidRDefault="002E4ABA" w:rsidP="009F2A9A">
      <w:pPr>
        <w:tabs>
          <w:tab w:val="left" w:pos="2796"/>
        </w:tabs>
        <w:ind w:leftChars="472" w:left="1133" w:firstLine="1"/>
        <w:rPr>
          <w:rFonts w:ascii="標楷體" w:eastAsia="標楷體" w:hAnsi="標楷體"/>
          <w:color w:val="FF0000"/>
          <w:kern w:val="0"/>
          <w:u w:val="single"/>
        </w:rPr>
      </w:pP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【不定向飛靶】</w:t>
      </w:r>
    </w:p>
    <w:p w:rsidR="002E4ABA" w:rsidRPr="00F86D9C" w:rsidRDefault="002E4ABA" w:rsidP="009F2A9A">
      <w:pPr>
        <w:tabs>
          <w:tab w:val="left" w:pos="2796"/>
        </w:tabs>
        <w:ind w:leftChars="472" w:left="1133" w:firstLine="1"/>
        <w:rPr>
          <w:rFonts w:ascii="標楷體" w:eastAsia="標楷體" w:hAnsi="標楷體"/>
          <w:color w:val="FF0000"/>
          <w:kern w:val="0"/>
          <w:u w:val="single"/>
        </w:rPr>
      </w:pPr>
      <w:r w:rsidRPr="00F86D9C">
        <w:rPr>
          <w:rFonts w:ascii="標楷體" w:eastAsia="標楷體" w:hAnsi="標楷體"/>
          <w:color w:val="FF0000"/>
          <w:kern w:val="0"/>
          <w:u w:val="single"/>
        </w:rPr>
        <w:t>35</w:t>
      </w: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、社會男子個人賽</w:t>
      </w:r>
      <w:r w:rsidRPr="00F86D9C">
        <w:rPr>
          <w:rFonts w:ascii="標楷體" w:eastAsia="標楷體" w:hAnsi="標楷體"/>
          <w:color w:val="FF0000"/>
          <w:kern w:val="0"/>
          <w:u w:val="single"/>
        </w:rPr>
        <w:t xml:space="preserve">     36</w:t>
      </w:r>
      <w:r w:rsidRPr="00F86D9C">
        <w:rPr>
          <w:rFonts w:ascii="標楷體" w:eastAsia="標楷體" w:hAnsi="標楷體" w:hint="eastAsia"/>
          <w:color w:val="FF0000"/>
          <w:kern w:val="0"/>
          <w:u w:val="single"/>
        </w:rPr>
        <w:t>、社會女子個人賽</w:t>
      </w:r>
    </w:p>
    <w:p w:rsidR="002E4ABA" w:rsidRPr="0051511D" w:rsidRDefault="002E4ABA" w:rsidP="00717F69">
      <w:pPr>
        <w:tabs>
          <w:tab w:val="left" w:pos="2796"/>
        </w:tabs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:rsidR="002E4ABA" w:rsidRPr="001B4431" w:rsidRDefault="002E4ABA" w:rsidP="00CF46CC">
      <w:pPr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</w:rPr>
      </w:pPr>
      <w:r w:rsidRPr="0051511D">
        <w:rPr>
          <w:rFonts w:ascii="標楷體" w:eastAsia="標楷體" w:hAnsi="標楷體" w:hint="eastAsia"/>
        </w:rPr>
        <w:t>（一）</w:t>
      </w:r>
      <w:r w:rsidRPr="003F4CFE">
        <w:rPr>
          <w:rFonts w:ascii="標楷體" w:eastAsia="標楷體" w:hAnsi="標楷體" w:hint="eastAsia"/>
          <w:b/>
          <w:color w:val="FF0000"/>
          <w:u w:val="single"/>
        </w:rPr>
        <w:t>報名日期</w:t>
      </w:r>
      <w:r w:rsidRPr="003F4CFE">
        <w:rPr>
          <w:rFonts w:ascii="標楷體" w:eastAsia="標楷體" w:hAnsi="標楷體"/>
          <w:b/>
          <w:color w:val="FF0000"/>
          <w:u w:val="single"/>
        </w:rPr>
        <w:t>:104</w:t>
      </w:r>
      <w:r w:rsidRPr="003F4CFE">
        <w:rPr>
          <w:rFonts w:ascii="標楷體" w:eastAsia="標楷體" w:hAnsi="標楷體" w:hint="eastAsia"/>
          <w:b/>
          <w:color w:val="FF0000"/>
          <w:u w:val="single"/>
        </w:rPr>
        <w:t>年</w:t>
      </w:r>
      <w:r w:rsidRPr="003F4CFE">
        <w:rPr>
          <w:rFonts w:ascii="標楷體" w:eastAsia="標楷體" w:hAnsi="標楷體"/>
          <w:b/>
          <w:color w:val="FF0000"/>
          <w:u w:val="single"/>
        </w:rPr>
        <w:t>1</w:t>
      </w:r>
      <w:r>
        <w:rPr>
          <w:rFonts w:ascii="標楷體" w:eastAsia="標楷體" w:hAnsi="標楷體"/>
          <w:b/>
          <w:color w:val="FF0000"/>
          <w:u w:val="single"/>
        </w:rPr>
        <w:t>1</w:t>
      </w:r>
      <w:r w:rsidRPr="003F4CFE">
        <w:rPr>
          <w:rFonts w:ascii="標楷體" w:eastAsia="標楷體" w:hAnsi="標楷體" w:hint="eastAsia"/>
          <w:b/>
          <w:color w:val="FF0000"/>
          <w:u w:val="single"/>
        </w:rPr>
        <w:t>月</w:t>
      </w:r>
      <w:r w:rsidRPr="003F4CFE">
        <w:rPr>
          <w:rFonts w:ascii="標楷體" w:eastAsia="標楷體" w:hAnsi="標楷體"/>
          <w:b/>
          <w:color w:val="FF0000"/>
          <w:u w:val="single"/>
        </w:rPr>
        <w:t>1</w:t>
      </w:r>
      <w:r w:rsidRPr="003F4CFE">
        <w:rPr>
          <w:rFonts w:ascii="標楷體" w:eastAsia="標楷體" w:hAnsi="標楷體" w:hint="eastAsia"/>
          <w:b/>
          <w:color w:val="FF0000"/>
          <w:u w:val="single"/>
        </w:rPr>
        <w:t>日至</w:t>
      </w:r>
      <w:r w:rsidRPr="003F4CFE">
        <w:rPr>
          <w:rFonts w:ascii="標楷體" w:eastAsia="標楷體" w:hAnsi="標楷體"/>
          <w:b/>
          <w:color w:val="FF0000"/>
          <w:u w:val="single"/>
        </w:rPr>
        <w:t>1</w:t>
      </w:r>
      <w:r>
        <w:rPr>
          <w:rFonts w:ascii="標楷體" w:eastAsia="標楷體" w:hAnsi="標楷體"/>
          <w:b/>
          <w:color w:val="FF0000"/>
          <w:u w:val="single"/>
        </w:rPr>
        <w:t>1</w:t>
      </w:r>
      <w:r w:rsidRPr="003F4CFE">
        <w:rPr>
          <w:rFonts w:ascii="標楷體" w:eastAsia="標楷體" w:hAnsi="標楷體" w:hint="eastAsia"/>
          <w:b/>
          <w:color w:val="FF0000"/>
          <w:u w:val="single"/>
        </w:rPr>
        <w:t>日下午</w:t>
      </w:r>
      <w:r w:rsidRPr="003F4CFE">
        <w:rPr>
          <w:rFonts w:ascii="標楷體" w:eastAsia="標楷體" w:hAnsi="標楷體"/>
          <w:b/>
          <w:color w:val="FF0000"/>
          <w:u w:val="single"/>
        </w:rPr>
        <w:t>3</w:t>
      </w:r>
      <w:r w:rsidRPr="003F4CFE">
        <w:rPr>
          <w:rFonts w:ascii="標楷體" w:eastAsia="標楷體" w:hAnsi="標楷體" w:hint="eastAsia"/>
          <w:b/>
          <w:color w:val="FF0000"/>
          <w:u w:val="single"/>
        </w:rPr>
        <w:t>時止網路報名。</w:t>
      </w:r>
      <w:r w:rsidRPr="003F4CFE">
        <w:rPr>
          <w:rFonts w:ascii="標楷體" w:eastAsia="標楷體" w:hAnsi="標楷體"/>
          <w:b/>
          <w:color w:val="FF0000"/>
          <w:u w:val="single"/>
        </w:rPr>
        <w:br/>
      </w:r>
      <w:r w:rsidRPr="003F4CFE">
        <w:rPr>
          <w:rFonts w:ascii="標楷體" w:eastAsia="標楷體" w:hAnsi="標楷體" w:hint="eastAsia"/>
          <w:b/>
          <w:color w:val="FF0000"/>
          <w:u w:val="single"/>
        </w:rPr>
        <w:t>技術會議：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104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11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>
        <w:rPr>
          <w:rFonts w:ascii="標楷體" w:eastAsia="標楷體" w:hAnsi="標楷體"/>
          <w:b/>
          <w:color w:val="FF0000"/>
          <w:kern w:val="0"/>
          <w:u w:val="single"/>
        </w:rPr>
        <w:t>25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星期三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下午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2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時於本會。</w:t>
      </w:r>
    </w:p>
    <w:p w:rsidR="002E4ABA" w:rsidRPr="0021627A" w:rsidRDefault="002E4ABA" w:rsidP="00CF46CC">
      <w:pPr>
        <w:ind w:leftChars="177" w:left="1133" w:hangingChars="295" w:hanging="708"/>
        <w:rPr>
          <w:rFonts w:ascii="標楷體" w:eastAsia="標楷體" w:hAnsi="標楷體"/>
          <w:b/>
          <w:color w:val="00B050"/>
        </w:rPr>
      </w:pPr>
      <w:r w:rsidRPr="0051511D">
        <w:rPr>
          <w:rFonts w:ascii="標楷體" w:eastAsia="標楷體" w:hAnsi="標楷體" w:hint="eastAsia"/>
        </w:rPr>
        <w:t>（二）學生組、教師組一律採用網路報名方式辦理，其他各組逕向本會報名。</w:t>
      </w:r>
      <w:r w:rsidRPr="0051511D">
        <w:rPr>
          <w:rFonts w:ascii="標楷體" w:eastAsia="標楷體" w:hAnsi="標楷體"/>
        </w:rPr>
        <w:br/>
      </w:r>
      <w:r w:rsidRPr="001B4431">
        <w:rPr>
          <w:rFonts w:ascii="標楷體" w:eastAsia="標楷體" w:hAnsi="標楷體"/>
          <w:color w:val="FF0000"/>
        </w:rPr>
        <w:t>(</w:t>
      </w:r>
      <w:r w:rsidRPr="001B4431">
        <w:rPr>
          <w:rFonts w:ascii="標楷體" w:eastAsia="標楷體" w:hAnsi="標楷體" w:hint="eastAsia"/>
          <w:color w:val="FF0000"/>
        </w:rPr>
        <w:t>網路帳號及單位密碼同</w:t>
      </w:r>
      <w:r>
        <w:rPr>
          <w:rFonts w:ascii="標楷體" w:eastAsia="標楷體" w:hAnsi="標楷體"/>
          <w:color w:val="FF0000"/>
        </w:rPr>
        <w:t>104</w:t>
      </w:r>
      <w:r w:rsidRPr="001B4431">
        <w:rPr>
          <w:rFonts w:ascii="標楷體" w:eastAsia="標楷體" w:hAnsi="標楷體" w:hint="eastAsia"/>
          <w:color w:val="FF0000"/>
        </w:rPr>
        <w:t>年</w:t>
      </w:r>
      <w:r>
        <w:rPr>
          <w:rFonts w:ascii="標楷體" w:eastAsia="標楷體" w:hAnsi="標楷體" w:hint="eastAsia"/>
          <w:color w:val="FF0000"/>
        </w:rPr>
        <w:t>春</w:t>
      </w:r>
      <w:r w:rsidRPr="001B4431">
        <w:rPr>
          <w:rFonts w:ascii="標楷體" w:eastAsia="標楷體" w:hAnsi="標楷體" w:hint="eastAsia"/>
          <w:color w:val="FF0000"/>
        </w:rPr>
        <w:t>季縣長盃，網路報名部分若有不明瞭之處，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</w:rPr>
        <w:t>請與</w:t>
      </w:r>
      <w:r w:rsidRPr="007C4D1A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斗六市溪州國小</w:t>
      </w:r>
      <w:smartTag w:uri="urn:schemas-microsoft-com:office:smarttags" w:element="PersonName">
        <w:smartTagPr>
          <w:attr w:name="ProductID" w:val="張惟翔"/>
        </w:smartTagPr>
        <w:r w:rsidRPr="007C4D1A">
          <w:rPr>
            <w:rFonts w:ascii="標楷體" w:eastAsia="標楷體" w:hAnsi="標楷體" w:hint="eastAsia"/>
            <w:bdr w:val="single" w:sz="4" w:space="0" w:color="auto"/>
            <w:shd w:val="pct15" w:color="auto" w:fill="FFFFFF"/>
          </w:rPr>
          <w:t>張惟翔</w:t>
        </w:r>
      </w:smartTag>
      <w:r w:rsidRPr="007C4D1A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老師</w:t>
      </w:r>
      <w:r w:rsidRPr="007C4D1A">
        <w:rPr>
          <w:rFonts w:ascii="標楷體" w:eastAsia="標楷體" w:hAnsi="標楷體"/>
          <w:bdr w:val="single" w:sz="4" w:space="0" w:color="auto"/>
          <w:shd w:val="pct15" w:color="auto" w:fill="FFFFFF"/>
        </w:rPr>
        <w:t>5512485#031</w:t>
      </w:r>
      <w:r w:rsidRPr="007C4D1A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Pr="0051511D">
        <w:rPr>
          <w:rFonts w:ascii="標楷體" w:eastAsia="標楷體" w:hAnsi="標楷體" w:hint="eastAsia"/>
        </w:rPr>
        <w:t>）本府教育處體育資訊網：</w:t>
      </w:r>
      <w:hyperlink r:id="rId7" w:history="1">
        <w:r w:rsidRPr="0051511D">
          <w:rPr>
            <w:rStyle w:val="Hyperlink"/>
            <w:rFonts w:ascii="標楷體" w:eastAsia="標楷體" w:hAnsi="標楷體"/>
            <w:color w:val="auto"/>
          </w:rPr>
          <w:t>http://163</w:t>
        </w:r>
        <w:r w:rsidRPr="0051511D">
          <w:rPr>
            <w:rStyle w:val="Hyperlink"/>
            <w:rFonts w:ascii="標楷體" w:eastAsia="標楷體" w:hAnsi="標楷體" w:hint="eastAsia"/>
            <w:color w:val="auto"/>
          </w:rPr>
          <w:t>、</w:t>
        </w:r>
        <w:r w:rsidRPr="0051511D">
          <w:rPr>
            <w:rStyle w:val="Hyperlink"/>
            <w:rFonts w:ascii="標楷體" w:eastAsia="標楷體" w:hAnsi="標楷體"/>
            <w:color w:val="auto"/>
          </w:rPr>
          <w:t>27</w:t>
        </w:r>
        <w:r w:rsidRPr="0051511D">
          <w:rPr>
            <w:rStyle w:val="Hyperlink"/>
            <w:rFonts w:ascii="標楷體" w:eastAsia="標楷體" w:hAnsi="標楷體" w:hint="eastAsia"/>
            <w:color w:val="auto"/>
          </w:rPr>
          <w:t>、</w:t>
        </w:r>
        <w:r w:rsidRPr="0051511D">
          <w:rPr>
            <w:rStyle w:val="Hyperlink"/>
            <w:rFonts w:ascii="標楷體" w:eastAsia="標楷體" w:hAnsi="標楷體"/>
            <w:color w:val="auto"/>
          </w:rPr>
          <w:t>240</w:t>
        </w:r>
        <w:r w:rsidRPr="0051511D">
          <w:rPr>
            <w:rStyle w:val="Hyperlink"/>
            <w:rFonts w:ascii="標楷體" w:eastAsia="標楷體" w:hAnsi="標楷體" w:hint="eastAsia"/>
            <w:color w:val="auto"/>
          </w:rPr>
          <w:t>、</w:t>
        </w:r>
        <w:r w:rsidRPr="0051511D">
          <w:rPr>
            <w:rStyle w:val="Hyperlink"/>
            <w:rFonts w:ascii="標楷體" w:eastAsia="標楷體" w:hAnsi="標楷體"/>
            <w:color w:val="auto"/>
          </w:rPr>
          <w:t>105/sport/</w:t>
        </w:r>
      </w:hyperlink>
      <w:r w:rsidRPr="0051511D">
        <w:rPr>
          <w:rFonts w:ascii="標楷體" w:eastAsia="標楷體" w:hAnsi="標楷體"/>
        </w:rPr>
        <w:t xml:space="preserve"> </w:t>
      </w:r>
      <w:r w:rsidRPr="0051511D">
        <w:rPr>
          <w:rFonts w:ascii="標楷體" w:eastAsia="標楷體" w:hAnsi="標楷體" w:hint="eastAsia"/>
        </w:rPr>
        <w:t>本府教育處承辦人員</w:t>
      </w:r>
      <w:r>
        <w:rPr>
          <w:rFonts w:ascii="標楷體" w:eastAsia="標楷體" w:hAnsi="標楷體" w:hint="eastAsia"/>
        </w:rPr>
        <w:t>吳校長政憲</w:t>
      </w:r>
      <w:r w:rsidRPr="0051511D">
        <w:rPr>
          <w:rFonts w:ascii="標楷體" w:eastAsia="標楷體" w:hAnsi="標楷體" w:hint="eastAsia"/>
        </w:rPr>
        <w:t>信箱：</w:t>
      </w:r>
      <w:hyperlink r:id="rId8" w:history="1">
        <w:r w:rsidRPr="00C3533B">
          <w:rPr>
            <w:rStyle w:val="Hyperlink"/>
            <w:rFonts w:ascii="標楷體" w:eastAsia="標楷體" w:hAnsi="標楷體"/>
            <w:b/>
          </w:rPr>
          <w:t>b009283@mail.edu.tw</w:t>
        </w:r>
      </w:hyperlink>
      <w:r w:rsidRPr="0051511D">
        <w:rPr>
          <w:rFonts w:ascii="標楷體" w:eastAsia="標楷體" w:hAnsi="標楷體"/>
        </w:rPr>
        <w:t xml:space="preserve"> </w:t>
      </w:r>
      <w:r w:rsidRPr="0051511D">
        <w:rPr>
          <w:rFonts w:ascii="標楷體" w:eastAsia="標楷體" w:hAnsi="標楷體" w:hint="eastAsia"/>
        </w:rPr>
        <w:t>電話：</w:t>
      </w:r>
      <w:r>
        <w:rPr>
          <w:rFonts w:ascii="標楷體" w:eastAsia="標楷體" w:hAnsi="標楷體"/>
          <w:b/>
        </w:rPr>
        <w:t>5522000</w:t>
      </w:r>
      <w:r>
        <w:rPr>
          <w:rFonts w:ascii="標楷體" w:eastAsia="標楷體" w:hAnsi="標楷體" w:hint="eastAsia"/>
          <w:b/>
        </w:rPr>
        <w:t>轉</w:t>
      </w:r>
      <w:r>
        <w:rPr>
          <w:rFonts w:ascii="標楷體" w:eastAsia="標楷體" w:hAnsi="標楷體"/>
          <w:b/>
        </w:rPr>
        <w:t xml:space="preserve">2449 </w:t>
      </w:r>
      <w:r>
        <w:rPr>
          <w:rFonts w:ascii="標楷體" w:eastAsia="標楷體" w:hAnsi="標楷體" w:hint="eastAsia"/>
          <w:b/>
        </w:rPr>
        <w:t>。</w:t>
      </w:r>
      <w:r>
        <w:rPr>
          <w:rFonts w:ascii="標楷體" w:eastAsia="標楷體" w:hAnsi="標楷體"/>
          <w:b/>
        </w:rPr>
        <w:t xml:space="preserve"> </w:t>
      </w:r>
    </w:p>
    <w:p w:rsidR="002E4ABA" w:rsidRPr="0051511D" w:rsidRDefault="002E4ABA" w:rsidP="00CF46CC">
      <w:pPr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B4431">
        <w:rPr>
          <w:rFonts w:ascii="標楷體" w:eastAsia="標楷體" w:hAnsi="標楷體" w:hint="eastAsia"/>
          <w:b/>
          <w:color w:val="FF0000"/>
        </w:rPr>
        <w:t>報名表紙本</w:t>
      </w:r>
      <w:r w:rsidRPr="001B4431">
        <w:rPr>
          <w:rFonts w:ascii="標楷體" w:eastAsia="標楷體" w:hAnsi="標楷體"/>
          <w:b/>
          <w:color w:val="FF0000"/>
        </w:rPr>
        <w:t>10</w:t>
      </w:r>
      <w:r>
        <w:rPr>
          <w:rFonts w:ascii="標楷體" w:eastAsia="標楷體" w:hAnsi="標楷體"/>
          <w:b/>
          <w:color w:val="FF0000"/>
        </w:rPr>
        <w:t>4</w:t>
      </w:r>
      <w:r w:rsidRPr="001B4431">
        <w:rPr>
          <w:rFonts w:ascii="標楷體" w:eastAsia="標楷體" w:hAnsi="標楷體" w:hint="eastAsia"/>
          <w:b/>
          <w:color w:val="FF0000"/>
        </w:rPr>
        <w:t>年</w:t>
      </w:r>
      <w:r>
        <w:rPr>
          <w:rFonts w:ascii="標楷體" w:eastAsia="標楷體" w:hAnsi="標楷體"/>
          <w:b/>
          <w:color w:val="FF0000"/>
        </w:rPr>
        <w:t>11</w:t>
      </w:r>
      <w:r w:rsidRPr="001B4431">
        <w:rPr>
          <w:rFonts w:ascii="標楷體" w:eastAsia="標楷體" w:hAnsi="標楷體" w:hint="eastAsia"/>
          <w:b/>
          <w:color w:val="FF0000"/>
        </w:rPr>
        <w:t>月</w:t>
      </w:r>
      <w:r w:rsidRPr="00EF423A">
        <w:rPr>
          <w:rFonts w:ascii="標楷體" w:eastAsia="標楷體" w:hAnsi="標楷體"/>
          <w:b/>
          <w:color w:val="00B050"/>
        </w:rPr>
        <w:t>5</w:t>
      </w:r>
      <w:r>
        <w:rPr>
          <w:rFonts w:ascii="標楷體" w:eastAsia="標楷體" w:hAnsi="標楷體" w:hint="eastAsia"/>
          <w:b/>
          <w:color w:val="FF0000"/>
        </w:rPr>
        <w:t>日前寄至本會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:rsidR="002E4ABA" w:rsidRPr="0051511D" w:rsidRDefault="002E4ABA" w:rsidP="00CF46CC">
      <w:pPr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51511D">
        <w:rPr>
          <w:rFonts w:ascii="標楷體" w:eastAsia="標楷體" w:hAnsi="標楷體" w:hint="eastAsia"/>
        </w:rPr>
        <w:t>詳參總則第十條）</w:t>
      </w:r>
    </w:p>
    <w:p w:rsidR="002E4ABA" w:rsidRPr="0051511D" w:rsidRDefault="002E4ABA" w:rsidP="0051511D">
      <w:pPr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:rsidR="002E4ABA" w:rsidRPr="0051511D" w:rsidRDefault="002E4ABA" w:rsidP="007474CF">
      <w:pPr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（一）凡本縣縣民、就業雲林縣者或就讀本縣公私立大專院校、高中、國中、國小經正式註冊之男、女生均可以學校為單位報名參加（不可跨組參賽）。</w:t>
      </w:r>
    </w:p>
    <w:p w:rsidR="002E4ABA" w:rsidRPr="0051511D" w:rsidRDefault="002E4ABA" w:rsidP="007474CF">
      <w:pPr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（二）設籍本縣於外縣市就學、服務者（含本會會員、顧問），若欲報名參賽者，可直接向本會聯絡填報：校別（單位）、姓名、性別、參賽項目、組別，並郵寄戶口名簿影印本至本會以便審核。</w:t>
      </w:r>
    </w:p>
    <w:p w:rsidR="002E4ABA" w:rsidRPr="0051511D" w:rsidRDefault="002E4ABA" w:rsidP="00430EEC">
      <w:pPr>
        <w:spacing w:beforeLines="50" w:afterLines="50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:rsidR="002E4ABA" w:rsidRPr="0051511D" w:rsidRDefault="002E4ABA" w:rsidP="0051511D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十一、</w:t>
      </w:r>
      <w:r>
        <w:rPr>
          <w:rFonts w:ascii="標楷體" w:eastAsia="標楷體" w:hAnsi="標楷體" w:hint="eastAsia"/>
          <w:kern w:val="0"/>
        </w:rPr>
        <w:t>耗</w:t>
      </w:r>
      <w:r>
        <w:rPr>
          <w:rFonts w:ascii="標楷體" w:eastAsia="標楷體" w:hAnsi="標楷體"/>
          <w:kern w:val="0"/>
        </w:rPr>
        <w:t xml:space="preserve"> </w:t>
      </w:r>
      <w:r>
        <w:rPr>
          <w:rFonts w:ascii="標楷體" w:eastAsia="標楷體" w:hAnsi="標楷體" w:hint="eastAsia"/>
          <w:kern w:val="0"/>
        </w:rPr>
        <w:t>材</w:t>
      </w:r>
      <w:r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hint="eastAsia"/>
          <w:bCs/>
          <w:kern w:val="0"/>
        </w:rPr>
        <w:t>費</w:t>
      </w:r>
      <w:r w:rsidRPr="0051511D">
        <w:rPr>
          <w:rFonts w:ascii="標楷體" w:eastAsia="標楷體" w:hAnsi="標楷體"/>
          <w:bCs/>
          <w:kern w:val="0"/>
        </w:rPr>
        <w:t> </w:t>
      </w:r>
      <w:r w:rsidRPr="0051511D">
        <w:rPr>
          <w:rFonts w:ascii="標楷體" w:eastAsia="標楷體" w:hAnsi="標楷體" w:hint="eastAsia"/>
          <w:bCs/>
          <w:kern w:val="0"/>
        </w:rPr>
        <w:t>用</w:t>
      </w:r>
      <w:r w:rsidRPr="0051511D">
        <w:rPr>
          <w:rFonts w:ascii="標楷體" w:eastAsia="標楷體" w:hAnsi="標楷體" w:hint="eastAsia"/>
          <w:kern w:val="0"/>
        </w:rPr>
        <w:t>：</w:t>
      </w:r>
    </w:p>
    <w:p w:rsidR="002E4ABA" w:rsidRPr="0051511D" w:rsidRDefault="002E4ABA" w:rsidP="0051511D">
      <w:pPr>
        <w:numPr>
          <w:ilvl w:val="0"/>
          <w:numId w:val="1"/>
        </w:num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社會及教師個人組每人每項</w:t>
      </w:r>
      <w:r>
        <w:rPr>
          <w:rFonts w:ascii="標楷體" w:eastAsia="標楷體" w:hAnsi="標楷體"/>
          <w:kern w:val="0"/>
        </w:rPr>
        <w:t>30</w:t>
      </w:r>
      <w:r w:rsidRPr="0051511D">
        <w:rPr>
          <w:rFonts w:ascii="標楷體" w:eastAsia="標楷體" w:hAnsi="標楷體"/>
          <w:kern w:val="0"/>
        </w:rPr>
        <w:t>0</w:t>
      </w:r>
      <w:r w:rsidRPr="0051511D">
        <w:rPr>
          <w:rFonts w:ascii="標楷體" w:eastAsia="標楷體" w:hAnsi="標楷體" w:hint="eastAsia"/>
          <w:kern w:val="0"/>
        </w:rPr>
        <w:t>元，</w:t>
      </w:r>
      <w:r w:rsidRPr="0051511D">
        <w:rPr>
          <w:rFonts w:ascii="標楷體" w:eastAsia="標楷體" w:hAnsi="標楷體" w:cs="新細明體" w:hint="eastAsia"/>
          <w:kern w:val="0"/>
        </w:rPr>
        <w:t>團體報名費每團</w:t>
      </w:r>
      <w:r w:rsidRPr="0051511D">
        <w:rPr>
          <w:rFonts w:ascii="標楷體" w:eastAsia="標楷體" w:hAnsi="標楷體" w:hint="eastAsia"/>
          <w:kern w:val="0"/>
        </w:rPr>
        <w:t>每項</w:t>
      </w:r>
      <w:r w:rsidRPr="0051511D">
        <w:rPr>
          <w:rFonts w:ascii="標楷體" w:eastAsia="標楷體" w:hAnsi="標楷體" w:cs="新細明體"/>
          <w:kern w:val="0"/>
        </w:rPr>
        <w:t>300</w:t>
      </w:r>
      <w:r w:rsidRPr="0051511D">
        <w:rPr>
          <w:rFonts w:ascii="標楷體" w:eastAsia="標楷體" w:hAnsi="標楷體" w:cs="新細明體" w:hint="eastAsia"/>
          <w:kern w:val="0"/>
        </w:rPr>
        <w:t>元。</w:t>
      </w:r>
    </w:p>
    <w:p w:rsidR="002E4ABA" w:rsidRPr="004E41CB" w:rsidRDefault="002E4ABA" w:rsidP="0051511D">
      <w:pPr>
        <w:numPr>
          <w:ilvl w:val="0"/>
          <w:numId w:val="1"/>
        </w:numPr>
        <w:rPr>
          <w:rFonts w:ascii="標楷體" w:eastAsia="標楷體" w:hAnsi="標楷體"/>
          <w:color w:val="00B050"/>
          <w:kern w:val="0"/>
          <w:sz w:val="22"/>
          <w:szCs w:val="22"/>
        </w:rPr>
      </w:pPr>
      <w:r w:rsidRPr="0051511D">
        <w:rPr>
          <w:rFonts w:ascii="標楷體" w:eastAsia="標楷體" w:hAnsi="標楷體" w:hint="eastAsia"/>
          <w:kern w:val="0"/>
        </w:rPr>
        <w:t>學生個人組每人每項</w:t>
      </w:r>
      <w:r w:rsidRPr="0051511D">
        <w:rPr>
          <w:rFonts w:ascii="標楷體" w:eastAsia="標楷體" w:hAnsi="標楷體"/>
          <w:kern w:val="0"/>
        </w:rPr>
        <w:t>100</w:t>
      </w:r>
      <w:r w:rsidRPr="0051511D">
        <w:rPr>
          <w:rFonts w:ascii="標楷體" w:eastAsia="標楷體" w:hAnsi="標楷體" w:hint="eastAsia"/>
          <w:kern w:val="0"/>
        </w:rPr>
        <w:t>元，</w:t>
      </w:r>
      <w:r w:rsidRPr="0051511D">
        <w:rPr>
          <w:rFonts w:ascii="標楷體" w:eastAsia="標楷體" w:hAnsi="標楷體" w:cs="新細明體" w:hint="eastAsia"/>
          <w:kern w:val="0"/>
        </w:rPr>
        <w:t>團體報名費每團</w:t>
      </w:r>
      <w:r w:rsidRPr="0051511D">
        <w:rPr>
          <w:rFonts w:ascii="標楷體" w:eastAsia="標楷體" w:hAnsi="標楷體" w:hint="eastAsia"/>
          <w:kern w:val="0"/>
        </w:rPr>
        <w:t>每項</w:t>
      </w:r>
      <w:r w:rsidRPr="0051511D">
        <w:rPr>
          <w:rFonts w:ascii="標楷體" w:eastAsia="標楷體" w:hAnsi="標楷體" w:cs="新細明體"/>
          <w:kern w:val="0"/>
        </w:rPr>
        <w:t>300</w:t>
      </w:r>
      <w:r w:rsidRPr="0051511D">
        <w:rPr>
          <w:rFonts w:ascii="標楷體" w:eastAsia="標楷體" w:hAnsi="標楷體" w:cs="新細明體" w:hint="eastAsia"/>
          <w:kern w:val="0"/>
        </w:rPr>
        <w:t>元。</w:t>
      </w:r>
      <w:r w:rsidRPr="004E41CB">
        <w:rPr>
          <w:rFonts w:ascii="標楷體" w:eastAsia="標楷體" w:hAnsi="標楷體" w:cs="新細明體"/>
          <w:color w:val="00B050"/>
          <w:kern w:val="0"/>
          <w:sz w:val="22"/>
          <w:szCs w:val="22"/>
        </w:rPr>
        <w:t>&lt;</w:t>
      </w:r>
      <w:r w:rsidRPr="004E41CB">
        <w:rPr>
          <w:rFonts w:ascii="標楷體" w:eastAsia="標楷體" w:hAnsi="標楷體" w:cs="新細明體" w:hint="eastAsia"/>
          <w:color w:val="00B050"/>
          <w:kern w:val="0"/>
          <w:sz w:val="22"/>
          <w:szCs w:val="22"/>
        </w:rPr>
        <w:t>註</w:t>
      </w:r>
      <w:r w:rsidRPr="004E41CB">
        <w:rPr>
          <w:rFonts w:ascii="標楷體" w:eastAsia="標楷體" w:hAnsi="標楷體" w:cs="新細明體"/>
          <w:color w:val="00B050"/>
          <w:kern w:val="0"/>
          <w:sz w:val="22"/>
          <w:szCs w:val="22"/>
        </w:rPr>
        <w:t>:</w:t>
      </w:r>
      <w:r w:rsidRPr="004E41CB">
        <w:rPr>
          <w:rFonts w:ascii="標楷體" w:eastAsia="標楷體" w:hAnsi="標楷體" w:cs="新細明體" w:hint="eastAsia"/>
          <w:color w:val="00B050"/>
          <w:kern w:val="0"/>
          <w:sz w:val="22"/>
          <w:szCs w:val="22"/>
        </w:rPr>
        <w:t>十三</w:t>
      </w:r>
      <w:r w:rsidRPr="004E41CB">
        <w:rPr>
          <w:rFonts w:ascii="標楷體" w:eastAsia="標楷體" w:hAnsi="標楷體" w:cs="新細明體"/>
          <w:color w:val="00B050"/>
          <w:kern w:val="0"/>
          <w:sz w:val="22"/>
          <w:szCs w:val="22"/>
        </w:rPr>
        <w:t>(</w:t>
      </w:r>
      <w:r w:rsidRPr="004E41CB">
        <w:rPr>
          <w:rFonts w:ascii="標楷體" w:eastAsia="標楷體" w:hAnsi="標楷體" w:cs="新細明體" w:hint="eastAsia"/>
          <w:color w:val="00B050"/>
          <w:kern w:val="0"/>
          <w:sz w:val="22"/>
          <w:szCs w:val="22"/>
        </w:rPr>
        <w:t>五</w:t>
      </w:r>
      <w:r w:rsidRPr="004E41CB">
        <w:rPr>
          <w:rFonts w:ascii="標楷體" w:eastAsia="標楷體" w:hAnsi="標楷體" w:cs="新細明體"/>
          <w:color w:val="00B050"/>
          <w:kern w:val="0"/>
          <w:sz w:val="22"/>
          <w:szCs w:val="22"/>
        </w:rPr>
        <w:t>)&gt;</w:t>
      </w:r>
    </w:p>
    <w:p w:rsidR="002E4ABA" w:rsidRPr="0051511D" w:rsidRDefault="002E4ABA" w:rsidP="0051511D">
      <w:pPr>
        <w:numPr>
          <w:ilvl w:val="0"/>
          <w:numId w:val="1"/>
        </w:num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 w:hint="eastAsia"/>
          <w:kern w:val="0"/>
        </w:rPr>
        <w:t>本會補助每所學校「學生組」團體報名費免繳。</w:t>
      </w:r>
    </w:p>
    <w:p w:rsidR="002E4ABA" w:rsidRPr="004E41CB" w:rsidRDefault="002E4ABA" w:rsidP="0051511D">
      <w:pPr>
        <w:numPr>
          <w:ilvl w:val="0"/>
          <w:numId w:val="1"/>
        </w:numPr>
        <w:rPr>
          <w:rFonts w:ascii="標楷體" w:eastAsia="標楷體" w:hAnsi="標楷體"/>
          <w:b/>
          <w:color w:val="FF0000"/>
          <w:kern w:val="0"/>
        </w:rPr>
      </w:pPr>
      <w:r w:rsidRPr="004E41CB">
        <w:rPr>
          <w:rFonts w:ascii="標楷體" w:eastAsia="標楷體" w:hAnsi="標楷體" w:hint="eastAsia"/>
          <w:b/>
          <w:color w:val="FF0000"/>
          <w:kern w:val="0"/>
        </w:rPr>
        <w:t>飛靶耗材每人每項</w:t>
      </w:r>
      <w:r w:rsidRPr="004E41CB">
        <w:rPr>
          <w:rFonts w:ascii="標楷體" w:eastAsia="標楷體" w:hAnsi="標楷體"/>
          <w:b/>
          <w:color w:val="FF0000"/>
          <w:kern w:val="0"/>
        </w:rPr>
        <w:t>1000</w:t>
      </w:r>
      <w:r w:rsidRPr="004E41CB">
        <w:rPr>
          <w:rFonts w:ascii="標楷體" w:eastAsia="標楷體" w:hAnsi="標楷體" w:hint="eastAsia"/>
          <w:b/>
          <w:color w:val="FF0000"/>
          <w:kern w:val="0"/>
        </w:rPr>
        <w:t>元，</w:t>
      </w:r>
      <w:r w:rsidRPr="004E41CB">
        <w:rPr>
          <w:rFonts w:ascii="標楷體" w:eastAsia="標楷體" w:hAnsi="標楷體" w:cs="新細明體" w:hint="eastAsia"/>
          <w:b/>
          <w:color w:val="FF0000"/>
          <w:kern w:val="0"/>
        </w:rPr>
        <w:t>團體報名費每團</w:t>
      </w:r>
      <w:r w:rsidRPr="004E41CB">
        <w:rPr>
          <w:rFonts w:ascii="標楷體" w:eastAsia="標楷體" w:hAnsi="標楷體" w:hint="eastAsia"/>
          <w:b/>
          <w:color w:val="FF0000"/>
          <w:kern w:val="0"/>
        </w:rPr>
        <w:t>每項</w:t>
      </w:r>
      <w:r w:rsidRPr="004E41CB">
        <w:rPr>
          <w:rFonts w:ascii="標楷體" w:eastAsia="標楷體" w:hAnsi="標楷體"/>
          <w:b/>
          <w:color w:val="FF0000"/>
          <w:kern w:val="0"/>
        </w:rPr>
        <w:t>5</w:t>
      </w:r>
      <w:r w:rsidRPr="004E41CB">
        <w:rPr>
          <w:rFonts w:ascii="標楷體" w:eastAsia="標楷體" w:hAnsi="標楷體" w:cs="新細明體"/>
          <w:b/>
          <w:color w:val="FF0000"/>
          <w:kern w:val="0"/>
        </w:rPr>
        <w:t>00</w:t>
      </w:r>
      <w:r w:rsidRPr="004E41CB">
        <w:rPr>
          <w:rFonts w:ascii="標楷體" w:eastAsia="標楷體" w:hAnsi="標楷體" w:cs="新細明體" w:hint="eastAsia"/>
          <w:b/>
          <w:color w:val="FF0000"/>
          <w:kern w:val="0"/>
        </w:rPr>
        <w:t>元。</w:t>
      </w:r>
    </w:p>
    <w:p w:rsidR="002E4ABA" w:rsidRPr="00CA415D" w:rsidRDefault="002E4ABA" w:rsidP="0051511D">
      <w:pPr>
        <w:numPr>
          <w:ilvl w:val="0"/>
          <w:numId w:val="1"/>
        </w:numPr>
        <w:rPr>
          <w:rFonts w:ascii="標楷體" w:eastAsia="標楷體" w:hAnsi="標楷體"/>
          <w:kern w:val="0"/>
        </w:rPr>
      </w:pPr>
      <w:r w:rsidRPr="004E41CB">
        <w:rPr>
          <w:rFonts w:ascii="標楷體" w:eastAsia="標楷體" w:hAnsi="標楷體" w:cs="新細明體" w:hint="eastAsia"/>
          <w:color w:val="FF0000"/>
          <w:kern w:val="0"/>
        </w:rPr>
        <w:t>本會終生會員、顧問、工作人員及裁判個人組報名費免繳，但三人組成團體</w:t>
      </w:r>
      <w:r w:rsidRPr="0051511D">
        <w:rPr>
          <w:rFonts w:ascii="標楷體" w:eastAsia="標楷體" w:hAnsi="標楷體" w:cs="新細明體" w:hint="eastAsia"/>
          <w:kern w:val="0"/>
        </w:rPr>
        <w:t>仍需繳交團體報名費。</w:t>
      </w:r>
    </w:p>
    <w:p w:rsidR="002E4ABA" w:rsidRPr="0051511D" w:rsidRDefault="002E4ABA" w:rsidP="0051511D">
      <w:pPr>
        <w:numPr>
          <w:ilvl w:val="0"/>
          <w:numId w:val="1"/>
        </w:numPr>
        <w:rPr>
          <w:rFonts w:ascii="標楷體" w:eastAsia="標楷體" w:hAnsi="標楷體"/>
          <w:kern w:val="0"/>
        </w:rPr>
      </w:pPr>
      <w:r>
        <w:rPr>
          <w:rFonts w:ascii="標楷體" w:eastAsia="標楷體" w:hAnsi="標楷體" w:cs="新細明體" w:hint="eastAsia"/>
          <w:color w:val="FF0000"/>
          <w:kern w:val="0"/>
        </w:rPr>
        <w:t>本會一年期會員，報名費半價優惠，</w:t>
      </w:r>
      <w:r w:rsidRPr="004E41CB">
        <w:rPr>
          <w:rFonts w:ascii="標楷體" w:eastAsia="標楷體" w:hAnsi="標楷體" w:cs="新細明體" w:hint="eastAsia"/>
          <w:color w:val="FF0000"/>
          <w:kern w:val="0"/>
        </w:rPr>
        <w:t>三人團體</w:t>
      </w:r>
      <w:r w:rsidRPr="00512B6C">
        <w:rPr>
          <w:rFonts w:ascii="標楷體" w:eastAsia="標楷體" w:hAnsi="標楷體" w:cs="新細明體" w:hint="eastAsia"/>
          <w:color w:val="FF0000"/>
          <w:kern w:val="0"/>
        </w:rPr>
        <w:t>仍需繳交團體報名費。</w:t>
      </w:r>
    </w:p>
    <w:p w:rsidR="002E4ABA" w:rsidRPr="0051511D" w:rsidRDefault="002E4ABA" w:rsidP="0051511D">
      <w:pPr>
        <w:spacing w:line="40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:rsidR="002E4ABA" w:rsidRPr="0051511D" w:rsidRDefault="002E4ABA" w:rsidP="0051511D">
      <w:pPr>
        <w:spacing w:line="40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:rsidR="002E4ABA" w:rsidRPr="0051511D" w:rsidRDefault="002E4ABA" w:rsidP="0051511D">
      <w:pPr>
        <w:spacing w:line="40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:rsidR="002E4ABA" w:rsidRPr="0051511D" w:rsidRDefault="002E4ABA" w:rsidP="0051511D">
      <w:pPr>
        <w:spacing w:line="40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:rsidR="002E4ABA" w:rsidRPr="0051511D" w:rsidRDefault="002E4ABA" w:rsidP="0051511D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:rsidR="002E4ABA" w:rsidRPr="0051511D" w:rsidRDefault="002E4ABA" w:rsidP="00793CF4">
      <w:pPr>
        <w:widowControl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:rsidR="002E4ABA" w:rsidRPr="0051511D" w:rsidRDefault="002E4ABA" w:rsidP="00694348">
      <w:pPr>
        <w:widowControl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:rsidR="002E4ABA" w:rsidRPr="0051511D" w:rsidRDefault="002E4ABA" w:rsidP="00793CF4">
      <w:pPr>
        <w:widowControl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:rsidR="002E4ABA" w:rsidRPr="0051511D" w:rsidRDefault="002E4ABA" w:rsidP="00793CF4">
      <w:pPr>
        <w:widowControl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:rsidR="002E4ABA" w:rsidRPr="0051511D" w:rsidRDefault="002E4ABA" w:rsidP="00E716B0">
      <w:pPr>
        <w:widowControl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:rsidR="002E4ABA" w:rsidRPr="0051511D" w:rsidRDefault="002E4ABA" w:rsidP="00E716B0">
      <w:pPr>
        <w:widowControl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:rsidR="002E4ABA" w:rsidRDefault="002E4ABA" w:rsidP="00E4414A">
      <w:pPr>
        <w:widowControl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報名團體組有選手缺席未參加比賽，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:rsidR="002E4ABA" w:rsidRPr="0051511D" w:rsidRDefault="002E4ABA" w:rsidP="00E4414A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:rsidR="002E4ABA" w:rsidRPr="0051511D" w:rsidRDefault="002E4ABA" w:rsidP="008C6E41">
      <w:pPr>
        <w:widowControl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:rsidR="002E4ABA" w:rsidRPr="0051511D" w:rsidRDefault="002E4ABA" w:rsidP="008C6E41">
      <w:pPr>
        <w:widowControl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:rsidR="002E4ABA" w:rsidRPr="0051511D" w:rsidRDefault="002E4ABA" w:rsidP="00FD3CE6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:rsidR="002E4ABA" w:rsidRPr="0051511D" w:rsidRDefault="002E4ABA" w:rsidP="00941CD5">
      <w:pPr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  <w:r w:rsidRPr="0051511D">
        <w:rPr>
          <w:rFonts w:ascii="標楷體" w:eastAsia="標楷體" w:hAnsi="標楷體"/>
          <w:kern w:val="0"/>
        </w:rPr>
        <w:br/>
      </w:r>
      <w:r w:rsidRPr="0051511D">
        <w:rPr>
          <w:rFonts w:ascii="標楷體" w:eastAsia="標楷體" w:hAnsi="標楷體" w:hint="eastAsia"/>
          <w:kern w:val="0"/>
        </w:rPr>
        <w:t>若彈著集中，得要求增取新靶紙（須經裁判認定之）。</w:t>
      </w:r>
    </w:p>
    <w:p w:rsidR="002E4ABA" w:rsidRPr="0051511D" w:rsidRDefault="002E4ABA" w:rsidP="00A37B25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:rsidR="002E4ABA" w:rsidRPr="0051511D" w:rsidRDefault="002E4ABA" w:rsidP="00A37B25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:rsidR="002E4ABA" w:rsidRPr="0051511D" w:rsidRDefault="002E4ABA" w:rsidP="00DF4847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靶機、槍枝若有異狀，應放妥槍枝後舉手，請裁判協助排除；若確</w:t>
      </w:r>
    </w:p>
    <w:p w:rsidR="002E4ABA" w:rsidRPr="0051511D" w:rsidRDefault="002E4ABA" w:rsidP="00BF7BA2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定故障，得依賽程之輪次、靶位順序安排比賽。</w:t>
      </w:r>
    </w:p>
    <w:p w:rsidR="002E4ABA" w:rsidRPr="0051511D" w:rsidRDefault="002E4ABA" w:rsidP="00DF4847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十二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</w:t>
      </w:r>
    </w:p>
    <w:p w:rsidR="002E4ABA" w:rsidRPr="0051511D" w:rsidRDefault="002E4ABA" w:rsidP="00DF4847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靶機位置指導，教練指導併入比賽時間計算。</w:t>
      </w:r>
    </w:p>
    <w:p w:rsidR="002E4ABA" w:rsidRPr="0051511D" w:rsidRDefault="002E4ABA" w:rsidP="000E5535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十三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:rsidR="002E4ABA" w:rsidRPr="0051511D" w:rsidRDefault="002E4ABA" w:rsidP="000E5535">
      <w:pPr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:rsidR="002E4ABA" w:rsidRDefault="002E4ABA" w:rsidP="00FD3CE6">
      <w:pPr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十四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選手</w:t>
      </w:r>
      <w:r w:rsidRPr="0061620C">
        <w:rPr>
          <w:rFonts w:ascii="標楷體" w:eastAsia="標楷體" w:hAnsi="標楷體" w:hint="eastAsia"/>
          <w:color w:val="FF0000"/>
          <w:kern w:val="0"/>
        </w:rPr>
        <w:t>禁止</w:t>
      </w:r>
      <w:r w:rsidRPr="0051511D">
        <w:rPr>
          <w:rFonts w:ascii="標楷體" w:eastAsia="標楷體" w:hAnsi="標楷體" w:hint="eastAsia"/>
          <w:kern w:val="0"/>
        </w:rPr>
        <w:t>穿</w:t>
      </w:r>
      <w:r>
        <w:rPr>
          <w:rFonts w:ascii="標楷體" w:eastAsia="標楷體" w:hAnsi="標楷體" w:hint="eastAsia"/>
          <w:kern w:val="0"/>
        </w:rPr>
        <w:t>著</w:t>
      </w:r>
      <w:r w:rsidRPr="0061620C">
        <w:rPr>
          <w:rFonts w:ascii="標楷體" w:eastAsia="標楷體" w:hAnsi="標楷體" w:hint="eastAsia"/>
          <w:color w:val="FF0000"/>
          <w:kern w:val="0"/>
        </w:rPr>
        <w:t>牛仔褲、迷彩裝、拖鞋、無袖背心、膝上</w:t>
      </w:r>
      <w:smartTag w:uri="urn:schemas-microsoft-com:office:smarttags" w:element="PersonName"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15"/>
            <w:attr w:name="UnitName" w:val="cm"/>
          </w:smartTagPr>
          <w:r w:rsidRPr="0061620C">
            <w:rPr>
              <w:rFonts w:ascii="標楷體" w:eastAsia="標楷體" w:hAnsi="標楷體"/>
              <w:color w:val="FF0000"/>
              <w:kern w:val="0"/>
            </w:rPr>
            <w:t>15cm</w:t>
          </w:r>
        </w:smartTag>
      </w:smartTag>
      <w:r w:rsidRPr="0061620C">
        <w:rPr>
          <w:rFonts w:ascii="標楷體" w:eastAsia="標楷體" w:hAnsi="標楷體" w:hint="eastAsia"/>
          <w:color w:val="FF0000"/>
          <w:kern w:val="0"/>
        </w:rPr>
        <w:t>以上的短</w:t>
      </w:r>
      <w:r>
        <w:rPr>
          <w:rFonts w:ascii="標楷體" w:eastAsia="標楷體" w:hAnsi="標楷體" w:hint="eastAsia"/>
          <w:color w:val="FF0000"/>
          <w:kern w:val="0"/>
        </w:rPr>
        <w:t>褲</w:t>
      </w:r>
    </w:p>
    <w:p w:rsidR="002E4ABA" w:rsidRDefault="002E4ABA" w:rsidP="00FD3CE6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color w:val="FF0000"/>
          <w:kern w:val="0"/>
        </w:rPr>
        <w:t xml:space="preserve">            </w:t>
      </w:r>
      <w:r>
        <w:rPr>
          <w:rFonts w:ascii="標楷體" w:eastAsia="標楷體" w:hAnsi="標楷體" w:hint="eastAsia"/>
          <w:kern w:val="0"/>
        </w:rPr>
        <w:t>上場比賽</w:t>
      </w:r>
      <w:r w:rsidRPr="0051511D">
        <w:rPr>
          <w:rFonts w:ascii="標楷體" w:eastAsia="標楷體" w:hAnsi="標楷體" w:hint="eastAsia"/>
          <w:kern w:val="0"/>
        </w:rPr>
        <w:t>。本次比賽進行中，裁判將確實執行「禁止比賽」、「終止比賽」</w:t>
      </w:r>
    </w:p>
    <w:p w:rsidR="002E4ABA" w:rsidRPr="0051511D" w:rsidRDefault="002E4ABA" w:rsidP="00FD3CE6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及「警告乙次」之判罰。</w:t>
      </w:r>
    </w:p>
    <w:p w:rsidR="002E4ABA" w:rsidRPr="0051511D" w:rsidRDefault="002E4ABA" w:rsidP="00FD3CE6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>
        <w:rPr>
          <w:rFonts w:ascii="標楷體" w:eastAsia="標楷體" w:hAnsi="標楷體"/>
          <w:color w:val="FF0000"/>
          <w:kern w:val="0"/>
        </w:rPr>
        <w:t>4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起之全縣運動會及春、秋縣長盃成績，皆列入「</w:t>
      </w:r>
      <w:r w:rsidRPr="005D7EDF">
        <w:rPr>
          <w:rFonts w:ascii="標楷體" w:eastAsia="標楷體" w:hAnsi="標楷體"/>
          <w:color w:val="FF0000"/>
          <w:kern w:val="0"/>
        </w:rPr>
        <w:t>106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</w:p>
    <w:p w:rsidR="002E4ABA" w:rsidRPr="0051511D" w:rsidRDefault="002E4ABA" w:rsidP="00FD3CE6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全國運動會」選拔本縣代表隊之選手資格，詳請洽本會。</w:t>
      </w:r>
    </w:p>
    <w:p w:rsidR="002E4ABA" w:rsidRPr="00512B6C" w:rsidRDefault="002E4ABA" w:rsidP="00512B6C">
      <w:pPr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十六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9" w:history="1">
        <w:r w:rsidRPr="00361777">
          <w:rPr>
            <w:rStyle w:val="Hyperlink"/>
            <w:rFonts w:ascii="標楷體" w:eastAsia="標楷體" w:hAnsi="標楷體"/>
            <w:kern w:val="0"/>
          </w:rPr>
          <w:t>https://www.facebook.com/YunLinXianTiYuHuiSheJiWeiYuanHui</w:t>
        </w:r>
      </w:hyperlink>
      <w:bookmarkStart w:id="0" w:name="_GoBack"/>
      <w:bookmarkEnd w:id="0"/>
    </w:p>
    <w:p w:rsidR="002E4ABA" w:rsidRPr="0051511D" w:rsidRDefault="002E4ABA" w:rsidP="00430EEC">
      <w:pPr>
        <w:widowControl/>
        <w:spacing w:beforeLines="5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:rsidR="002E4ABA" w:rsidRPr="0051511D" w:rsidRDefault="002E4ABA" w:rsidP="00644140">
      <w:pPr>
        <w:widowControl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:rsidR="002E4ABA" w:rsidRPr="0051511D" w:rsidRDefault="002E4ABA" w:rsidP="00A17327">
      <w:pPr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:rsidR="002E4ABA" w:rsidRPr="0051511D" w:rsidRDefault="002E4ABA" w:rsidP="00A17327">
      <w:pPr>
        <w:rPr>
          <w:rFonts w:ascii="標楷體" w:eastAsia="標楷體" w:hAnsi="標楷體" w:cs="新細明體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4F65BE">
        <w:rPr>
          <w:rFonts w:ascii="標楷體" w:eastAsia="標楷體" w:hAnsi="標楷體" w:cs="新細明體"/>
          <w:color w:val="FF0000"/>
          <w:kern w:val="0"/>
          <w:sz w:val="32"/>
          <w:szCs w:val="32"/>
        </w:rPr>
        <w:t>104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年</w:t>
      </w:r>
      <w:r w:rsidRPr="00644140">
        <w:rPr>
          <w:rFonts w:ascii="標楷體" w:eastAsia="標楷體" w:hAnsi="標楷體" w:cs="新細明體" w:hint="eastAsia"/>
          <w:color w:val="FF0000"/>
          <w:kern w:val="0"/>
          <w:sz w:val="32"/>
          <w:szCs w:val="32"/>
        </w:rPr>
        <w:t>秋季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縣長盃射擊錦標賽報名表（範例）</w:t>
      </w:r>
    </w:p>
    <w:p w:rsidR="002E4ABA" w:rsidRPr="0051511D" w:rsidRDefault="002E4ABA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2E4ABA" w:rsidRPr="0051511D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:rsidR="002E4ABA" w:rsidRPr="0051511D" w:rsidRDefault="002E4ABA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:rsidR="002E4ABA" w:rsidRPr="0051511D" w:rsidRDefault="002E4ABA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□社會男生組</w:t>
            </w:r>
          </w:p>
          <w:p w:rsidR="002E4ABA" w:rsidRPr="0051511D" w:rsidRDefault="002E4ABA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□社會女生組</w:t>
            </w:r>
          </w:p>
          <w:p w:rsidR="002E4ABA" w:rsidRPr="0051511D" w:rsidRDefault="002E4ABA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不得跨組</w:t>
            </w:r>
          </w:p>
        </w:tc>
      </w:tr>
      <w:tr w:rsidR="002E4ABA" w:rsidRPr="0051511D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2E4ABA" w:rsidRPr="0051511D" w:rsidRDefault="002E4ABA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2E4ABA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2E4ABA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2E4ABA" w:rsidRPr="0047710A" w:rsidRDefault="002E4ABA" w:rsidP="00FD3CE6">
            <w:pPr>
              <w:pStyle w:val="NoteHeading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2E4ABA" w:rsidRPr="0051511D" w:rsidRDefault="002E4ABA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:rsidR="002E4ABA" w:rsidRPr="0051511D" w:rsidRDefault="002E4ABA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:rsidR="002E4ABA" w:rsidRPr="0051511D" w:rsidRDefault="002E4ABA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:rsidR="002E4ABA" w:rsidRPr="0051511D" w:rsidRDefault="002E4ABA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:rsidR="002E4ABA" w:rsidRPr="0051511D" w:rsidRDefault="002E4ABA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2E4ABA" w:rsidRPr="0051511D" w:rsidRDefault="002E4ABA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2E4ABA" w:rsidRPr="0051511D" w:rsidRDefault="002E4ABA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2E4ABA" w:rsidRPr="0051511D" w:rsidRDefault="002E4ABA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2E4ABA" w:rsidRPr="0051511D" w:rsidRDefault="002E4ABA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2E4ABA" w:rsidRPr="0051511D" w:rsidRDefault="002E4ABA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2E4ABA" w:rsidRPr="0051511D" w:rsidRDefault="002E4ABA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2E4ABA" w:rsidRPr="0051511D" w:rsidRDefault="002E4ABA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2E4ABA" w:rsidRPr="0051511D" w:rsidRDefault="002E4ABA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:rsidR="002E4ABA" w:rsidRPr="0051511D" w:rsidRDefault="002E4ABA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2E4ABA" w:rsidRPr="0051511D" w:rsidRDefault="002E4ABA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2E4ABA" w:rsidRPr="0051511D" w:rsidRDefault="002E4ABA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4ABA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2E4ABA" w:rsidRPr="0051511D" w:rsidRDefault="002E4ABA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2E4ABA" w:rsidRPr="0051511D" w:rsidRDefault="002E4ABA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2E4ABA" w:rsidRPr="0051511D" w:rsidRDefault="002E4ABA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2E4ABA" w:rsidRPr="0051511D" w:rsidRDefault="002E4ABA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2E4ABA" w:rsidRPr="0051511D" w:rsidRDefault="002E4ABA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:rsidR="002E4ABA" w:rsidRPr="0051511D" w:rsidRDefault="002E4ABA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2E4ABA" w:rsidRPr="0051511D" w:rsidRDefault="002E4ABA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2E4ABA" w:rsidRPr="0051511D" w:rsidRDefault="002E4ABA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2E4ABA" w:rsidRPr="0051511D" w:rsidRDefault="002E4ABA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2E4ABA" w:rsidRPr="0051511D" w:rsidRDefault="002E4ABA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2E4ABA" w:rsidRPr="004F65BE" w:rsidRDefault="002E4ABA" w:rsidP="00A17327">
      <w:pPr>
        <w:widowControl/>
        <w:rPr>
          <w:rFonts w:ascii="標楷體" w:eastAsia="標楷體" w:hAnsi="標楷體" w:cs="新細明體"/>
          <w:bCs/>
          <w:color w:val="FF0000"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報名截止日期：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>104</w:t>
      </w:r>
      <w:r w:rsidRPr="004F65BE">
        <w:rPr>
          <w:rFonts w:ascii="標楷體" w:eastAsia="標楷體" w:hAnsi="標楷體" w:cs="新細明體" w:hint="eastAsia"/>
          <w:bCs/>
          <w:color w:val="FF0000"/>
          <w:kern w:val="0"/>
        </w:rPr>
        <w:t>年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>1</w:t>
      </w:r>
      <w:r>
        <w:rPr>
          <w:rFonts w:ascii="標楷體" w:eastAsia="標楷體" w:hAnsi="標楷體" w:cs="新細明體"/>
          <w:bCs/>
          <w:color w:val="FF0000"/>
          <w:kern w:val="0"/>
        </w:rPr>
        <w:t>1</w:t>
      </w:r>
      <w:r w:rsidRPr="004F65BE">
        <w:rPr>
          <w:rFonts w:ascii="標楷體" w:eastAsia="標楷體" w:hAnsi="標楷體" w:cs="新細明體" w:hint="eastAsia"/>
          <w:bCs/>
          <w:color w:val="FF0000"/>
          <w:kern w:val="0"/>
        </w:rPr>
        <w:t>月</w:t>
      </w:r>
      <w:r w:rsidRPr="00EF423A">
        <w:rPr>
          <w:rFonts w:ascii="標楷體" w:eastAsia="標楷體" w:hAnsi="標楷體"/>
          <w:b/>
          <w:color w:val="00B050"/>
        </w:rPr>
        <w:t>5</w:t>
      </w:r>
      <w:r w:rsidRPr="004F65BE">
        <w:rPr>
          <w:rFonts w:ascii="標楷體" w:eastAsia="標楷體" w:hAnsi="標楷體" w:cs="新細明體" w:hint="eastAsia"/>
          <w:bCs/>
          <w:color w:val="FF0000"/>
          <w:kern w:val="0"/>
        </w:rPr>
        <w:t>日前，由各隊教練彚整轉交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 xml:space="preserve"> </w:t>
      </w:r>
      <w:smartTag w:uri="urn:schemas-microsoft-com:office:smarttags" w:element="PersonName">
        <w:smartTagPr>
          <w:attr w:name="ProductID" w:val="張秀琪"/>
        </w:smartTagPr>
        <w:r w:rsidRPr="004F65BE">
          <w:rPr>
            <w:rFonts w:ascii="標楷體" w:eastAsia="標楷體" w:hAnsi="標楷體" w:cs="新細明體" w:hint="eastAsia"/>
            <w:bCs/>
            <w:color w:val="FF0000"/>
            <w:kern w:val="0"/>
          </w:rPr>
          <w:t>張秀琪</w:t>
        </w:r>
      </w:smartTag>
      <w:r w:rsidRPr="004F65BE">
        <w:rPr>
          <w:rFonts w:ascii="標楷體" w:eastAsia="標楷體" w:hAnsi="標楷體" w:cs="新細明體" w:hint="eastAsia"/>
          <w:bCs/>
          <w:color w:val="FF0000"/>
          <w:kern w:val="0"/>
        </w:rPr>
        <w:t>老師：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>0939-102063</w:t>
      </w:r>
    </w:p>
    <w:p w:rsidR="002E4ABA" w:rsidRPr="004F65BE" w:rsidRDefault="002E4ABA" w:rsidP="00A17327">
      <w:pPr>
        <w:widowControl/>
        <w:rPr>
          <w:rFonts w:ascii="標楷體" w:eastAsia="標楷體" w:hAnsi="標楷體" w:cs="新細明體"/>
          <w:color w:val="FF0000"/>
          <w:kern w:val="0"/>
        </w:rPr>
      </w:pPr>
      <w:r w:rsidRPr="004F65BE">
        <w:rPr>
          <w:rFonts w:ascii="標楷體" w:eastAsia="標楷體" w:hAnsi="標楷體" w:cs="新細明體" w:hint="eastAsia"/>
          <w:bCs/>
          <w:color w:val="FF0000"/>
          <w:kern w:val="0"/>
        </w:rPr>
        <w:t>或★郵寄至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>:640</w:t>
      </w:r>
      <w:r w:rsidRPr="004F65BE">
        <w:rPr>
          <w:rFonts w:ascii="標楷體" w:eastAsia="標楷體" w:hAnsi="標楷體" w:cs="新細明體" w:hint="eastAsia"/>
          <w:bCs/>
          <w:color w:val="FF0000"/>
          <w:kern w:val="0"/>
        </w:rPr>
        <w:t>雲林縣斗六市五權街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>30</w:t>
      </w:r>
      <w:r w:rsidRPr="004F65BE">
        <w:rPr>
          <w:rFonts w:ascii="標楷體" w:eastAsia="標楷體" w:hAnsi="標楷體" w:cs="新細明體" w:hint="eastAsia"/>
          <w:bCs/>
          <w:color w:val="FF0000"/>
          <w:kern w:val="0"/>
        </w:rPr>
        <w:t>號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 xml:space="preserve"> </w:t>
      </w:r>
      <w:r w:rsidRPr="004F65BE">
        <w:rPr>
          <w:rFonts w:ascii="標楷體" w:eastAsia="標楷體" w:hAnsi="標楷體" w:cs="新細明體" w:hint="eastAsia"/>
          <w:bCs/>
          <w:color w:val="FF0000"/>
          <w:kern w:val="0"/>
        </w:rPr>
        <w:t>劉治忠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>(</w:t>
      </w:r>
      <w:r w:rsidRPr="004F65BE">
        <w:rPr>
          <w:rFonts w:ascii="標楷體" w:eastAsia="標楷體" w:hAnsi="標楷體" w:cs="新細明體" w:hint="eastAsia"/>
          <w:bCs/>
          <w:color w:val="FF0000"/>
          <w:kern w:val="0"/>
        </w:rPr>
        <w:t>總幹事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>)</w:t>
      </w:r>
      <w:r w:rsidRPr="004F65BE">
        <w:rPr>
          <w:rFonts w:ascii="標楷體" w:eastAsia="標楷體" w:hAnsi="標楷體" w:cs="新細明體" w:hint="eastAsia"/>
          <w:bCs/>
          <w:color w:val="FF0000"/>
          <w:kern w:val="0"/>
        </w:rPr>
        <w:t>收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>.</w:t>
      </w:r>
      <w:r>
        <w:rPr>
          <w:rFonts w:ascii="標楷體" w:eastAsia="標楷體" w:hAnsi="標楷體" w:cs="新細明體"/>
          <w:bCs/>
          <w:color w:val="FF0000"/>
          <w:kern w:val="0"/>
        </w:rPr>
        <w:t xml:space="preserve"> </w:t>
      </w:r>
      <w:r w:rsidRPr="004F65BE">
        <w:rPr>
          <w:rFonts w:ascii="標楷體" w:eastAsia="標楷體" w:hAnsi="標楷體" w:cs="新細明體"/>
          <w:bCs/>
          <w:color w:val="FF0000"/>
          <w:kern w:val="0"/>
        </w:rPr>
        <w:t>tel:0933-055977.</w:t>
      </w:r>
    </w:p>
    <w:sectPr w:rsidR="002E4ABA" w:rsidRPr="004F65BE" w:rsidSect="00717F69">
      <w:pgSz w:w="11906" w:h="16838" w:code="9"/>
      <w:pgMar w:top="1134" w:right="1133" w:bottom="1135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ABA" w:rsidRDefault="002E4ABA" w:rsidP="00F93C4B">
      <w:r>
        <w:separator/>
      </w:r>
    </w:p>
  </w:endnote>
  <w:endnote w:type="continuationSeparator" w:id="0">
    <w:p w:rsidR="002E4ABA" w:rsidRDefault="002E4ABA" w:rsidP="00F93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ABA" w:rsidRDefault="002E4ABA" w:rsidP="00F93C4B">
      <w:r>
        <w:separator/>
      </w:r>
    </w:p>
  </w:footnote>
  <w:footnote w:type="continuationSeparator" w:id="0">
    <w:p w:rsidR="002E4ABA" w:rsidRDefault="002E4ABA" w:rsidP="00F93C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294B"/>
    <w:rsid w:val="0000047C"/>
    <w:rsid w:val="00031A0A"/>
    <w:rsid w:val="00035411"/>
    <w:rsid w:val="000407D0"/>
    <w:rsid w:val="00044418"/>
    <w:rsid w:val="000447B1"/>
    <w:rsid w:val="00047BA9"/>
    <w:rsid w:val="00084C0C"/>
    <w:rsid w:val="00084D1A"/>
    <w:rsid w:val="000915DA"/>
    <w:rsid w:val="00092873"/>
    <w:rsid w:val="000A130A"/>
    <w:rsid w:val="000B3FC2"/>
    <w:rsid w:val="000C1C9A"/>
    <w:rsid w:val="000C1D42"/>
    <w:rsid w:val="000C3E20"/>
    <w:rsid w:val="000D4DD2"/>
    <w:rsid w:val="000E5535"/>
    <w:rsid w:val="00105470"/>
    <w:rsid w:val="00112ED5"/>
    <w:rsid w:val="0012079D"/>
    <w:rsid w:val="001308C6"/>
    <w:rsid w:val="00145B5F"/>
    <w:rsid w:val="00164FF7"/>
    <w:rsid w:val="00174AB5"/>
    <w:rsid w:val="001863A6"/>
    <w:rsid w:val="001B2AF0"/>
    <w:rsid w:val="001B4431"/>
    <w:rsid w:val="001C439D"/>
    <w:rsid w:val="001D38B8"/>
    <w:rsid w:val="001D7D8B"/>
    <w:rsid w:val="00211904"/>
    <w:rsid w:val="00213B55"/>
    <w:rsid w:val="002150F9"/>
    <w:rsid w:val="0021627A"/>
    <w:rsid w:val="0023492F"/>
    <w:rsid w:val="00245AAC"/>
    <w:rsid w:val="00253BAE"/>
    <w:rsid w:val="00265B50"/>
    <w:rsid w:val="00265F0C"/>
    <w:rsid w:val="00266907"/>
    <w:rsid w:val="002A4580"/>
    <w:rsid w:val="002D19AF"/>
    <w:rsid w:val="002E3AC0"/>
    <w:rsid w:val="002E4138"/>
    <w:rsid w:val="002E4ABA"/>
    <w:rsid w:val="002F214F"/>
    <w:rsid w:val="002F3A91"/>
    <w:rsid w:val="00301780"/>
    <w:rsid w:val="003049E8"/>
    <w:rsid w:val="00305B0E"/>
    <w:rsid w:val="00313984"/>
    <w:rsid w:val="00317754"/>
    <w:rsid w:val="00323987"/>
    <w:rsid w:val="00336F53"/>
    <w:rsid w:val="003578A5"/>
    <w:rsid w:val="00361777"/>
    <w:rsid w:val="003623BC"/>
    <w:rsid w:val="00394048"/>
    <w:rsid w:val="003E0C51"/>
    <w:rsid w:val="003F4CFE"/>
    <w:rsid w:val="00405552"/>
    <w:rsid w:val="00422CDF"/>
    <w:rsid w:val="00430EEC"/>
    <w:rsid w:val="00451229"/>
    <w:rsid w:val="0045623E"/>
    <w:rsid w:val="00470423"/>
    <w:rsid w:val="0047710A"/>
    <w:rsid w:val="004A30BA"/>
    <w:rsid w:val="004C3878"/>
    <w:rsid w:val="004D26C8"/>
    <w:rsid w:val="004E41CB"/>
    <w:rsid w:val="004F0A43"/>
    <w:rsid w:val="004F4B83"/>
    <w:rsid w:val="004F65BE"/>
    <w:rsid w:val="004F739D"/>
    <w:rsid w:val="00512B6C"/>
    <w:rsid w:val="0051511D"/>
    <w:rsid w:val="00524955"/>
    <w:rsid w:val="00540C11"/>
    <w:rsid w:val="005461D9"/>
    <w:rsid w:val="005549C9"/>
    <w:rsid w:val="00566E51"/>
    <w:rsid w:val="00566E69"/>
    <w:rsid w:val="005A7180"/>
    <w:rsid w:val="005B6AC4"/>
    <w:rsid w:val="005C0E56"/>
    <w:rsid w:val="005D7EDF"/>
    <w:rsid w:val="005E63D8"/>
    <w:rsid w:val="00601DAE"/>
    <w:rsid w:val="0061336F"/>
    <w:rsid w:val="0061620C"/>
    <w:rsid w:val="0063300F"/>
    <w:rsid w:val="00636DC5"/>
    <w:rsid w:val="00640277"/>
    <w:rsid w:val="00641129"/>
    <w:rsid w:val="00644140"/>
    <w:rsid w:val="00650C86"/>
    <w:rsid w:val="006759A5"/>
    <w:rsid w:val="006845A5"/>
    <w:rsid w:val="00693EC1"/>
    <w:rsid w:val="00694348"/>
    <w:rsid w:val="00694C6B"/>
    <w:rsid w:val="006A5401"/>
    <w:rsid w:val="006B31BE"/>
    <w:rsid w:val="006B7D96"/>
    <w:rsid w:val="006C1FDC"/>
    <w:rsid w:val="006D59E7"/>
    <w:rsid w:val="006E273D"/>
    <w:rsid w:val="006F44D6"/>
    <w:rsid w:val="006F737F"/>
    <w:rsid w:val="007029B7"/>
    <w:rsid w:val="00717F69"/>
    <w:rsid w:val="0072214D"/>
    <w:rsid w:val="007320B9"/>
    <w:rsid w:val="0074159E"/>
    <w:rsid w:val="007474CF"/>
    <w:rsid w:val="00756882"/>
    <w:rsid w:val="00763F7F"/>
    <w:rsid w:val="0077271C"/>
    <w:rsid w:val="007817BB"/>
    <w:rsid w:val="0078496F"/>
    <w:rsid w:val="00791FB2"/>
    <w:rsid w:val="007938C3"/>
    <w:rsid w:val="00793CF4"/>
    <w:rsid w:val="007A2DD6"/>
    <w:rsid w:val="007A50C2"/>
    <w:rsid w:val="007B0617"/>
    <w:rsid w:val="007C0707"/>
    <w:rsid w:val="007C3DD7"/>
    <w:rsid w:val="007C4D1A"/>
    <w:rsid w:val="007D0208"/>
    <w:rsid w:val="007E3BAC"/>
    <w:rsid w:val="007E6938"/>
    <w:rsid w:val="0080226A"/>
    <w:rsid w:val="00840CF5"/>
    <w:rsid w:val="0084186E"/>
    <w:rsid w:val="00841CB1"/>
    <w:rsid w:val="00850FFA"/>
    <w:rsid w:val="008907DD"/>
    <w:rsid w:val="008C6E41"/>
    <w:rsid w:val="0090512D"/>
    <w:rsid w:val="00920AC6"/>
    <w:rsid w:val="009221C8"/>
    <w:rsid w:val="00941CD5"/>
    <w:rsid w:val="00945194"/>
    <w:rsid w:val="00960658"/>
    <w:rsid w:val="00963645"/>
    <w:rsid w:val="00987AAC"/>
    <w:rsid w:val="009A33BF"/>
    <w:rsid w:val="009A440D"/>
    <w:rsid w:val="009A7799"/>
    <w:rsid w:val="009D5EBB"/>
    <w:rsid w:val="009F294B"/>
    <w:rsid w:val="009F2A9A"/>
    <w:rsid w:val="009F701C"/>
    <w:rsid w:val="00A17327"/>
    <w:rsid w:val="00A22A0D"/>
    <w:rsid w:val="00A37B25"/>
    <w:rsid w:val="00A52E67"/>
    <w:rsid w:val="00A52ECE"/>
    <w:rsid w:val="00A56EA8"/>
    <w:rsid w:val="00A6355A"/>
    <w:rsid w:val="00A65182"/>
    <w:rsid w:val="00A66C7B"/>
    <w:rsid w:val="00A86E20"/>
    <w:rsid w:val="00AA3228"/>
    <w:rsid w:val="00AA396D"/>
    <w:rsid w:val="00AB2E87"/>
    <w:rsid w:val="00AB5CF1"/>
    <w:rsid w:val="00AD147E"/>
    <w:rsid w:val="00B06A93"/>
    <w:rsid w:val="00B132EC"/>
    <w:rsid w:val="00B23CC3"/>
    <w:rsid w:val="00BA3826"/>
    <w:rsid w:val="00BB105A"/>
    <w:rsid w:val="00BB5059"/>
    <w:rsid w:val="00BD1E1B"/>
    <w:rsid w:val="00BD298C"/>
    <w:rsid w:val="00BE3672"/>
    <w:rsid w:val="00BE444B"/>
    <w:rsid w:val="00BF68F7"/>
    <w:rsid w:val="00BF7BA2"/>
    <w:rsid w:val="00C01BC7"/>
    <w:rsid w:val="00C03009"/>
    <w:rsid w:val="00C3533B"/>
    <w:rsid w:val="00C40186"/>
    <w:rsid w:val="00C5110E"/>
    <w:rsid w:val="00C90367"/>
    <w:rsid w:val="00CA415D"/>
    <w:rsid w:val="00CC3E2C"/>
    <w:rsid w:val="00CC669E"/>
    <w:rsid w:val="00CD7D4D"/>
    <w:rsid w:val="00CE3328"/>
    <w:rsid w:val="00CF46CC"/>
    <w:rsid w:val="00CF7039"/>
    <w:rsid w:val="00D0341C"/>
    <w:rsid w:val="00D15FDA"/>
    <w:rsid w:val="00D35592"/>
    <w:rsid w:val="00D43463"/>
    <w:rsid w:val="00D546AA"/>
    <w:rsid w:val="00D57473"/>
    <w:rsid w:val="00D70A00"/>
    <w:rsid w:val="00D86D0A"/>
    <w:rsid w:val="00D9279C"/>
    <w:rsid w:val="00DB614D"/>
    <w:rsid w:val="00DC792D"/>
    <w:rsid w:val="00DD3BD8"/>
    <w:rsid w:val="00DE2FAC"/>
    <w:rsid w:val="00DF4847"/>
    <w:rsid w:val="00DF5789"/>
    <w:rsid w:val="00E0505D"/>
    <w:rsid w:val="00E051AB"/>
    <w:rsid w:val="00E14EFA"/>
    <w:rsid w:val="00E15CC3"/>
    <w:rsid w:val="00E2406A"/>
    <w:rsid w:val="00E24435"/>
    <w:rsid w:val="00E4414A"/>
    <w:rsid w:val="00E716B0"/>
    <w:rsid w:val="00E71EFF"/>
    <w:rsid w:val="00E74515"/>
    <w:rsid w:val="00E74F15"/>
    <w:rsid w:val="00E82CE6"/>
    <w:rsid w:val="00EC3FE4"/>
    <w:rsid w:val="00ED4551"/>
    <w:rsid w:val="00ED4A71"/>
    <w:rsid w:val="00EE3AFD"/>
    <w:rsid w:val="00EF423A"/>
    <w:rsid w:val="00F03E3B"/>
    <w:rsid w:val="00F0698E"/>
    <w:rsid w:val="00F0778F"/>
    <w:rsid w:val="00F14B7A"/>
    <w:rsid w:val="00F2226C"/>
    <w:rsid w:val="00F45174"/>
    <w:rsid w:val="00F53146"/>
    <w:rsid w:val="00F560A0"/>
    <w:rsid w:val="00F70655"/>
    <w:rsid w:val="00F86D9C"/>
    <w:rsid w:val="00F93C4B"/>
    <w:rsid w:val="00F94C25"/>
    <w:rsid w:val="00FA4A6B"/>
    <w:rsid w:val="00FB2404"/>
    <w:rsid w:val="00FB2F4A"/>
    <w:rsid w:val="00FB4011"/>
    <w:rsid w:val="00FB4E7D"/>
    <w:rsid w:val="00FD3709"/>
    <w:rsid w:val="00FD3CE6"/>
    <w:rsid w:val="00FD3DD6"/>
    <w:rsid w:val="00FD3EEB"/>
    <w:rsid w:val="00FD7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F0698E"/>
    <w:pPr>
      <w:widowControl w:val="0"/>
    </w:pPr>
    <w:rPr>
      <w:szCs w:val="24"/>
    </w:rPr>
  </w:style>
  <w:style w:type="paragraph" w:styleId="Heading1">
    <w:name w:val="heading 1"/>
    <w:basedOn w:val="Normal"/>
    <w:link w:val="Heading1Char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Hyperlink">
    <w:name w:val="Hyperlink"/>
    <w:basedOn w:val="DefaultParagraphFont"/>
    <w:uiPriority w:val="99"/>
    <w:rsid w:val="009F294B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9F294B"/>
    <w:rPr>
      <w:rFonts w:cs="Times New Roman"/>
      <w:b/>
    </w:rPr>
  </w:style>
  <w:style w:type="character" w:styleId="CommentReference">
    <w:name w:val="annotation reference"/>
    <w:basedOn w:val="DefaultParagraphFont"/>
    <w:uiPriority w:val="99"/>
    <w:semiHidden/>
    <w:rsid w:val="00E15CC3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E15CC3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0341C"/>
    <w:rPr>
      <w:rFonts w:cs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15C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0341C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FollowedHyperlink">
    <w:name w:val="FollowedHyperlink"/>
    <w:basedOn w:val="DefaultParagraphFont"/>
    <w:uiPriority w:val="99"/>
    <w:rsid w:val="002E4138"/>
    <w:rPr>
      <w:rFonts w:cs="Times New Roman"/>
      <w:color w:val="800080"/>
      <w:u w:val="single"/>
    </w:rPr>
  </w:style>
  <w:style w:type="paragraph" w:styleId="NoteHeading">
    <w:name w:val="Note Heading"/>
    <w:basedOn w:val="Normal"/>
    <w:next w:val="Normal"/>
    <w:link w:val="NoteHeadingChar"/>
    <w:uiPriority w:val="99"/>
    <w:rsid w:val="00FD3CE6"/>
    <w:pPr>
      <w:jc w:val="center"/>
    </w:pPr>
    <w:rPr>
      <w:kern w:val="0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locked/>
    <w:rsid w:val="00D0341C"/>
    <w:rPr>
      <w:rFonts w:cs="Times New Roman"/>
      <w:sz w:val="24"/>
    </w:rPr>
  </w:style>
  <w:style w:type="paragraph" w:styleId="Closing">
    <w:name w:val="Closing"/>
    <w:basedOn w:val="Normal"/>
    <w:link w:val="ClosingChar"/>
    <w:uiPriority w:val="99"/>
    <w:rsid w:val="00FD3CE6"/>
    <w:pPr>
      <w:ind w:leftChars="1800" w:left="100"/>
    </w:pPr>
    <w:rPr>
      <w:kern w:val="0"/>
    </w:r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D0341C"/>
    <w:rPr>
      <w:rFonts w:cs="Times New Roman"/>
      <w:sz w:val="24"/>
    </w:rPr>
  </w:style>
  <w:style w:type="paragraph" w:styleId="Header">
    <w:name w:val="header"/>
    <w:basedOn w:val="Normal"/>
    <w:link w:val="HeaderChar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93C4B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93C4B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74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74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74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74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2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28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3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33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34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39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41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42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52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55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5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61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62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63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6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66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6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7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77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80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8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8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9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92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95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97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0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02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03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06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07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08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14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17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19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2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26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27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2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3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33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35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74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7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009283@mail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YunLinXianTiYuHuiSheJiWeiYuanHu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639</Words>
  <Characters>3643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subject/>
  <dc:creator>Test User</dc:creator>
  <cp:keywords/>
  <dc:description/>
  <cp:lastModifiedBy>JNG</cp:lastModifiedBy>
  <cp:revision>3</cp:revision>
  <cp:lastPrinted>2015-08-25T03:37:00Z</cp:lastPrinted>
  <dcterms:created xsi:type="dcterms:W3CDTF">2015-08-28T06:22:00Z</dcterms:created>
  <dcterms:modified xsi:type="dcterms:W3CDTF">2015-08-28T09:12:00Z</dcterms:modified>
</cp:coreProperties>
</file>