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78A" w:rsidRDefault="0088778A" w:rsidP="00C94A15">
      <w:pPr>
        <w:pStyle w:val="Heading3"/>
        <w:jc w:val="center"/>
        <w:rPr>
          <w:rFonts w:cs="Times New Roman"/>
          <w:color w:val="000000"/>
          <w:sz w:val="32"/>
          <w:szCs w:val="32"/>
        </w:rPr>
      </w:pPr>
      <w:r w:rsidRPr="00EA7C4E">
        <w:rPr>
          <w:rFonts w:ascii="Times New Roman" w:hAnsi="Times New Roman" w:cs="Times New Roman"/>
          <w:color w:val="000000"/>
        </w:rPr>
        <w:t>﻿﻿﻿</w:t>
      </w:r>
      <w:r w:rsidRPr="00CE5F26">
        <w:rPr>
          <w:color w:val="000000"/>
          <w:sz w:val="32"/>
          <w:szCs w:val="32"/>
        </w:rPr>
        <w:t>10</w:t>
      </w:r>
      <w:r>
        <w:rPr>
          <w:color w:val="000000"/>
          <w:sz w:val="32"/>
          <w:szCs w:val="32"/>
        </w:rPr>
        <w:t>5</w:t>
      </w:r>
      <w:r w:rsidRPr="00CE5F26">
        <w:rPr>
          <w:rFonts w:hint="eastAsia"/>
          <w:color w:val="000000"/>
          <w:sz w:val="32"/>
          <w:szCs w:val="32"/>
        </w:rPr>
        <w:t>年度</w:t>
      </w:r>
      <w:r>
        <w:rPr>
          <w:rFonts w:hint="eastAsia"/>
          <w:color w:val="000000"/>
          <w:sz w:val="32"/>
          <w:szCs w:val="32"/>
        </w:rPr>
        <w:t>春</w:t>
      </w:r>
      <w:r w:rsidRPr="00CE5F26">
        <w:rPr>
          <w:rFonts w:hint="eastAsia"/>
          <w:color w:val="000000"/>
          <w:sz w:val="32"/>
          <w:szCs w:val="32"/>
        </w:rPr>
        <w:t>季杯民俗體育跳繩比賽</w:t>
      </w:r>
      <w:r>
        <w:rPr>
          <w:rFonts w:hint="eastAsia"/>
          <w:color w:val="000000"/>
          <w:sz w:val="32"/>
          <w:szCs w:val="32"/>
        </w:rPr>
        <w:t>出場序</w:t>
      </w:r>
    </w:p>
    <w:p w:rsidR="0088778A" w:rsidRPr="00303616" w:rsidRDefault="0088778A" w:rsidP="00303616">
      <w:pPr>
        <w:widowControl/>
        <w:spacing w:before="100" w:beforeAutospacing="1" w:after="100" w:afterAutospacing="1"/>
        <w:outlineLvl w:val="2"/>
        <w:rPr>
          <w:rFonts w:cs="Times New Roman"/>
          <w:color w:val="000000"/>
          <w:sz w:val="32"/>
          <w:szCs w:val="32"/>
        </w:rPr>
      </w:pP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</w:t>
      </w:r>
      <w:r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男</w:t>
      </w: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生高年級組跳繩個人賽</w:t>
      </w: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(</w:t>
      </w:r>
      <w:r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女生高年級併入比賽</w:t>
      </w: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92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6"/>
        <w:gridCol w:w="2406"/>
        <w:gridCol w:w="586"/>
        <w:gridCol w:w="2506"/>
        <w:gridCol w:w="493"/>
        <w:gridCol w:w="2600"/>
      </w:tblGrid>
      <w:tr w:rsidR="0088778A" w:rsidRPr="000E361C">
        <w:trPr>
          <w:trHeight w:val="540"/>
        </w:trPr>
        <w:tc>
          <w:tcPr>
            <w:tcW w:w="6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7033</w:t>
            </w:r>
            <w:r w:rsidRPr="000E361C">
              <w:rPr>
                <w:rFonts w:ascii="Times New Roman" w:hAnsi="Times New Roman" w:cs="新細明體" w:hint="eastAsia"/>
              </w:rPr>
              <w:t>徐瑞霖陽明國小</w:t>
            </w:r>
          </w:p>
        </w:tc>
        <w:tc>
          <w:tcPr>
            <w:tcW w:w="5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8003</w:t>
            </w:r>
            <w:r w:rsidRPr="000E361C">
              <w:rPr>
                <w:rFonts w:ascii="Times New Roman" w:hAnsi="Times New Roman" w:cs="新細明體" w:hint="eastAsia"/>
              </w:rPr>
              <w:t>張貽茜溝壩國小</w:t>
            </w:r>
            <w:r w:rsidRPr="000E361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93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00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7003</w:t>
            </w:r>
            <w:r w:rsidRPr="000E361C">
              <w:rPr>
                <w:rFonts w:ascii="Times New Roman" w:hAnsi="Times New Roman" w:cs="新細明體" w:hint="eastAsia"/>
              </w:rPr>
              <w:t>張勝皓溝壩國小</w:t>
            </w:r>
          </w:p>
        </w:tc>
      </w:tr>
      <w:tr w:rsidR="0088778A" w:rsidRPr="000E361C">
        <w:trPr>
          <w:trHeight w:val="540"/>
        </w:trPr>
        <w:tc>
          <w:tcPr>
            <w:tcW w:w="6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7043</w:t>
            </w:r>
            <w:r w:rsidRPr="000E361C">
              <w:rPr>
                <w:rFonts w:ascii="Times New Roman" w:hAnsi="Times New Roman" w:cs="新細明體" w:hint="eastAsia"/>
              </w:rPr>
              <w:t>吳浩瑋東光國小</w:t>
            </w:r>
          </w:p>
        </w:tc>
        <w:tc>
          <w:tcPr>
            <w:tcW w:w="5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7001</w:t>
            </w:r>
            <w:r w:rsidRPr="000E361C">
              <w:rPr>
                <w:rFonts w:ascii="Times New Roman" w:hAnsi="Times New Roman" w:cs="新細明體" w:hint="eastAsia"/>
              </w:rPr>
              <w:t>劉晉辰溝壩國小</w:t>
            </w:r>
          </w:p>
        </w:tc>
        <w:tc>
          <w:tcPr>
            <w:tcW w:w="493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00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7046</w:t>
            </w:r>
            <w:r w:rsidRPr="000E361C">
              <w:rPr>
                <w:rFonts w:ascii="Times New Roman" w:hAnsi="Times New Roman" w:cs="新細明體" w:hint="eastAsia"/>
              </w:rPr>
              <w:t>劉宇峻三崙國小</w:t>
            </w:r>
          </w:p>
        </w:tc>
      </w:tr>
      <w:tr w:rsidR="0088778A" w:rsidRPr="000E361C">
        <w:trPr>
          <w:trHeight w:val="540"/>
        </w:trPr>
        <w:tc>
          <w:tcPr>
            <w:tcW w:w="6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7045</w:t>
            </w:r>
            <w:r w:rsidRPr="000E361C">
              <w:rPr>
                <w:rFonts w:ascii="Times New Roman" w:hAnsi="Times New Roman" w:cs="新細明體" w:hint="eastAsia"/>
              </w:rPr>
              <w:t>黃焌家東光國小</w:t>
            </w:r>
          </w:p>
        </w:tc>
        <w:tc>
          <w:tcPr>
            <w:tcW w:w="5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7036</w:t>
            </w:r>
            <w:r w:rsidRPr="000E361C">
              <w:rPr>
                <w:rFonts w:ascii="Times New Roman" w:hAnsi="Times New Roman" w:cs="新細明體" w:hint="eastAsia"/>
              </w:rPr>
              <w:t>鍾坤修陽明國小</w:t>
            </w:r>
          </w:p>
        </w:tc>
        <w:tc>
          <w:tcPr>
            <w:tcW w:w="493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00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8001</w:t>
            </w:r>
            <w:r w:rsidRPr="000E361C">
              <w:rPr>
                <w:rFonts w:ascii="Times New Roman" w:hAnsi="Times New Roman" w:cs="新細明體" w:hint="eastAsia"/>
              </w:rPr>
              <w:t>天邑真溝壩國小</w:t>
            </w:r>
          </w:p>
        </w:tc>
      </w:tr>
      <w:tr w:rsidR="0088778A" w:rsidRPr="000E361C">
        <w:trPr>
          <w:trHeight w:val="540"/>
        </w:trPr>
        <w:tc>
          <w:tcPr>
            <w:tcW w:w="6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7047</w:t>
            </w:r>
            <w:r w:rsidRPr="000E361C">
              <w:rPr>
                <w:rFonts w:ascii="Times New Roman" w:hAnsi="Times New Roman" w:cs="新細明體" w:hint="eastAsia"/>
              </w:rPr>
              <w:t>吳鎧銘三崙國小</w:t>
            </w:r>
          </w:p>
        </w:tc>
        <w:tc>
          <w:tcPr>
            <w:tcW w:w="5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8006</w:t>
            </w:r>
            <w:r w:rsidRPr="000E361C">
              <w:rPr>
                <w:rFonts w:ascii="Times New Roman" w:hAnsi="Times New Roman" w:cs="新細明體" w:hint="eastAsia"/>
              </w:rPr>
              <w:t>郭佳曄溝壩國小</w:t>
            </w:r>
          </w:p>
        </w:tc>
        <w:tc>
          <w:tcPr>
            <w:tcW w:w="493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00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7044</w:t>
            </w:r>
            <w:r w:rsidRPr="000E361C">
              <w:rPr>
                <w:rFonts w:ascii="Times New Roman" w:hAnsi="Times New Roman" w:cs="新細明體" w:hint="eastAsia"/>
              </w:rPr>
              <w:t>吳淼展東光國小</w:t>
            </w:r>
          </w:p>
        </w:tc>
      </w:tr>
      <w:tr w:rsidR="0088778A" w:rsidRPr="000E361C">
        <w:trPr>
          <w:trHeight w:val="540"/>
        </w:trPr>
        <w:tc>
          <w:tcPr>
            <w:tcW w:w="6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7005</w:t>
            </w:r>
            <w:r w:rsidRPr="000E361C">
              <w:rPr>
                <w:rFonts w:ascii="Times New Roman" w:hAnsi="Times New Roman" w:cs="新細明體" w:hint="eastAsia"/>
              </w:rPr>
              <w:t>沈煒叡溝壩國小</w:t>
            </w:r>
          </w:p>
        </w:tc>
        <w:tc>
          <w:tcPr>
            <w:tcW w:w="58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06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  <w:r w:rsidRPr="000E361C">
              <w:rPr>
                <w:rFonts w:ascii="Times New Roman" w:hAnsi="Times New Roman" w:cs="Times New Roman"/>
              </w:rPr>
              <w:t>7035</w:t>
            </w:r>
            <w:r w:rsidRPr="000E361C">
              <w:rPr>
                <w:rFonts w:ascii="Times New Roman" w:hAnsi="Times New Roman" w:cs="新細明體" w:hint="eastAsia"/>
              </w:rPr>
              <w:t>王麒閔陽明國小</w:t>
            </w:r>
          </w:p>
        </w:tc>
        <w:tc>
          <w:tcPr>
            <w:tcW w:w="493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Align w:val="center"/>
          </w:tcPr>
          <w:p w:rsidR="0088778A" w:rsidRPr="000E361C" w:rsidRDefault="0088778A" w:rsidP="000E361C">
            <w:pPr>
              <w:tabs>
                <w:tab w:val="left" w:pos="126"/>
                <w:tab w:val="left" w:pos="1130"/>
                <w:tab w:val="left" w:pos="1698"/>
                <w:tab w:val="left" w:pos="1778"/>
                <w:tab w:val="left" w:pos="2318"/>
                <w:tab w:val="left" w:pos="2797"/>
                <w:tab w:val="left" w:pos="3365"/>
                <w:tab w:val="left" w:pos="3445"/>
                <w:tab w:val="left" w:pos="3985"/>
                <w:tab w:val="left" w:pos="4464"/>
                <w:tab w:val="left" w:pos="5032"/>
                <w:tab w:val="left" w:pos="5112"/>
                <w:tab w:val="left" w:pos="5652"/>
                <w:tab w:val="left" w:pos="6131"/>
                <w:tab w:val="left" w:pos="6699"/>
                <w:tab w:val="left" w:pos="6779"/>
                <w:tab w:val="left" w:pos="7319"/>
                <w:tab w:val="left" w:pos="7798"/>
              </w:tabs>
              <w:rPr>
                <w:rFonts w:ascii="Times New Roman" w:hAnsi="Times New Roman" w:cs="Times New Roman"/>
              </w:rPr>
            </w:pPr>
          </w:p>
        </w:tc>
      </w:tr>
    </w:tbl>
    <w:p w:rsidR="0088778A" w:rsidRDefault="0088778A" w:rsidP="004C4E86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國小男生中年級組跳繩個人賽</w:t>
      </w:r>
    </w:p>
    <w:tbl>
      <w:tblPr>
        <w:tblW w:w="92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1"/>
        <w:gridCol w:w="2378"/>
        <w:gridCol w:w="625"/>
        <w:gridCol w:w="2475"/>
        <w:gridCol w:w="527"/>
        <w:gridCol w:w="2573"/>
      </w:tblGrid>
      <w:tr w:rsidR="0088778A" w:rsidRPr="000E361C">
        <w:trPr>
          <w:trHeight w:val="644"/>
        </w:trPr>
        <w:tc>
          <w:tcPr>
            <w:tcW w:w="72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7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9028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吳長恩三崙國小</w:t>
            </w:r>
          </w:p>
        </w:tc>
        <w:tc>
          <w:tcPr>
            <w:tcW w:w="62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7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9027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蔡炅瀚東光國小</w:t>
            </w:r>
          </w:p>
        </w:tc>
        <w:tc>
          <w:tcPr>
            <w:tcW w:w="52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7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9002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王尚堃溝壩國小</w:t>
            </w:r>
          </w:p>
        </w:tc>
      </w:tr>
      <w:tr w:rsidR="0088778A" w:rsidRPr="000E361C">
        <w:trPr>
          <w:trHeight w:val="590"/>
        </w:trPr>
        <w:tc>
          <w:tcPr>
            <w:tcW w:w="72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7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9026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吳秋霖東光國小</w:t>
            </w:r>
          </w:p>
        </w:tc>
        <w:tc>
          <w:tcPr>
            <w:tcW w:w="62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7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9029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吳騏在三崙國小</w:t>
            </w:r>
          </w:p>
        </w:tc>
        <w:tc>
          <w:tcPr>
            <w:tcW w:w="52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7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9001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劉金山溝壩國小</w:t>
            </w:r>
          </w:p>
        </w:tc>
      </w:tr>
      <w:tr w:rsidR="0088778A" w:rsidRPr="000E361C">
        <w:trPr>
          <w:trHeight w:val="590"/>
        </w:trPr>
        <w:tc>
          <w:tcPr>
            <w:tcW w:w="72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7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9003</w:t>
            </w:r>
            <w:r w:rsidRPr="000E361C">
              <w:rPr>
                <w:b w:val="0"/>
                <w:bCs w:val="0"/>
                <w:sz w:val="24"/>
                <w:szCs w:val="24"/>
              </w:rPr>
              <w:tab/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莊浩珺溝壩國小</w:t>
            </w:r>
          </w:p>
        </w:tc>
        <w:tc>
          <w:tcPr>
            <w:tcW w:w="62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475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7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</w:tbl>
    <w:p w:rsidR="0088778A" w:rsidRDefault="0088778A" w:rsidP="00B20AA2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國小女生中年級組跳繩個人賽</w:t>
      </w:r>
    </w:p>
    <w:tbl>
      <w:tblPr>
        <w:tblW w:w="92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631"/>
        <w:gridCol w:w="429"/>
        <w:gridCol w:w="2671"/>
        <w:gridCol w:w="527"/>
        <w:gridCol w:w="2573"/>
      </w:tblGrid>
      <w:tr w:rsidR="0088778A" w:rsidRPr="000E361C">
        <w:trPr>
          <w:trHeight w:val="644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10002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張邑靖溝壩國小</w:t>
            </w:r>
          </w:p>
        </w:tc>
        <w:tc>
          <w:tcPr>
            <w:tcW w:w="42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7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10032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吳宜芳三崙國小</w:t>
            </w:r>
          </w:p>
        </w:tc>
        <w:tc>
          <w:tcPr>
            <w:tcW w:w="52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7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10003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黃湘詒溝壩國小</w:t>
            </w:r>
          </w:p>
        </w:tc>
      </w:tr>
      <w:tr w:rsidR="0088778A" w:rsidRPr="000E361C">
        <w:trPr>
          <w:trHeight w:val="590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3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sz w:val="24"/>
                <w:szCs w:val="24"/>
              </w:rPr>
              <w:t>10001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劉璦榛溝壩國小</w:t>
            </w:r>
          </w:p>
        </w:tc>
        <w:tc>
          <w:tcPr>
            <w:tcW w:w="42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671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7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</w:tbl>
    <w:p w:rsidR="0088778A" w:rsidRDefault="0088778A" w:rsidP="00816670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國小男生高年級組跳繩雙人賽</w:t>
      </w: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(</w:t>
      </w:r>
      <w:r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中年級併入</w:t>
      </w:r>
      <w:r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875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9"/>
        <w:gridCol w:w="3699"/>
        <w:gridCol w:w="637"/>
        <w:gridCol w:w="3743"/>
      </w:tblGrid>
      <w:tr w:rsidR="0088778A" w:rsidRPr="000E361C">
        <w:trPr>
          <w:trHeight w:val="516"/>
        </w:trPr>
        <w:tc>
          <w:tcPr>
            <w:tcW w:w="67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9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陽明國小</w:t>
            </w:r>
            <w:r w:rsidRPr="000E361C">
              <w:rPr>
                <w:rFonts w:ascii="Times New Roman" w:hAnsi="Times New Roman" w:cs="Times New Roman"/>
              </w:rPr>
              <w:t>7033</w:t>
            </w:r>
            <w:r w:rsidRPr="000E361C">
              <w:rPr>
                <w:rFonts w:ascii="Times New Roman" w:hAnsi="Times New Roman" w:cs="新細明體" w:hint="eastAsia"/>
              </w:rPr>
              <w:t>徐瑞霖</w:t>
            </w:r>
            <w:r w:rsidRPr="000E361C">
              <w:rPr>
                <w:rFonts w:ascii="Times New Roman" w:hAnsi="Times New Roman" w:cs="Times New Roman"/>
              </w:rPr>
              <w:t>7036</w:t>
            </w:r>
            <w:r w:rsidRPr="000E361C">
              <w:rPr>
                <w:rFonts w:ascii="Times New Roman" w:hAnsi="Times New Roman" w:cs="新細明體" w:hint="eastAsia"/>
              </w:rPr>
              <w:t>鍾坤修</w:t>
            </w:r>
          </w:p>
        </w:tc>
        <w:tc>
          <w:tcPr>
            <w:tcW w:w="63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43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東光國小</w:t>
            </w:r>
            <w:r w:rsidRPr="000E361C">
              <w:rPr>
                <w:rFonts w:ascii="Times New Roman" w:hAnsi="Times New Roman" w:cs="Times New Roman"/>
              </w:rPr>
              <w:t>7042</w:t>
            </w:r>
            <w:r w:rsidRPr="000E361C">
              <w:rPr>
                <w:rFonts w:ascii="Times New Roman" w:hAnsi="Times New Roman" w:cs="新細明體" w:hint="eastAsia"/>
              </w:rPr>
              <w:t>吳尚祐</w:t>
            </w:r>
            <w:r w:rsidRPr="000E361C">
              <w:rPr>
                <w:rFonts w:ascii="Times New Roman" w:hAnsi="Times New Roman" w:cs="Times New Roman"/>
              </w:rPr>
              <w:t>7045</w:t>
            </w:r>
            <w:r w:rsidRPr="000E361C">
              <w:rPr>
                <w:rFonts w:ascii="Times New Roman" w:hAnsi="Times New Roman" w:cs="新細明體" w:hint="eastAsia"/>
              </w:rPr>
              <w:t>黃焌家</w:t>
            </w:r>
          </w:p>
        </w:tc>
      </w:tr>
      <w:tr w:rsidR="0088778A" w:rsidRPr="000E361C">
        <w:trPr>
          <w:trHeight w:val="516"/>
        </w:trPr>
        <w:tc>
          <w:tcPr>
            <w:tcW w:w="67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99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溝壩國小</w:t>
            </w:r>
            <w:r w:rsidRPr="000E361C">
              <w:rPr>
                <w:rFonts w:ascii="Times New Roman" w:hAnsi="Times New Roman" w:cs="Times New Roman"/>
              </w:rPr>
              <w:t>7001</w:t>
            </w:r>
            <w:r w:rsidRPr="000E361C">
              <w:rPr>
                <w:rFonts w:ascii="Times New Roman" w:hAnsi="Times New Roman" w:cs="新細明體" w:hint="eastAsia"/>
              </w:rPr>
              <w:t>劉晉辰</w:t>
            </w:r>
            <w:r w:rsidRPr="000E361C">
              <w:rPr>
                <w:rFonts w:ascii="Times New Roman" w:hAnsi="Times New Roman" w:cs="Times New Roman"/>
              </w:rPr>
              <w:t>7006</w:t>
            </w:r>
            <w:r w:rsidRPr="000E361C">
              <w:rPr>
                <w:rFonts w:ascii="Times New Roman" w:hAnsi="Times New Roman" w:cs="新細明體" w:hint="eastAsia"/>
              </w:rPr>
              <w:t>賴昱安</w:t>
            </w:r>
          </w:p>
        </w:tc>
        <w:tc>
          <w:tcPr>
            <w:tcW w:w="63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43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泉州國小</w:t>
            </w:r>
            <w:r w:rsidRPr="000E361C">
              <w:rPr>
                <w:rFonts w:ascii="Times New Roman" w:hAnsi="Times New Roman" w:cs="Times New Roman"/>
              </w:rPr>
              <w:t>9006</w:t>
            </w:r>
            <w:r w:rsidRPr="000E361C">
              <w:rPr>
                <w:rFonts w:ascii="Times New Roman" w:hAnsi="Times New Roman" w:cs="新細明體" w:hint="eastAsia"/>
              </w:rPr>
              <w:t>吳俊翊</w:t>
            </w:r>
            <w:r w:rsidRPr="000E361C">
              <w:rPr>
                <w:rFonts w:ascii="Times New Roman" w:hAnsi="Times New Roman" w:cs="Times New Roman"/>
              </w:rPr>
              <w:t>9011</w:t>
            </w:r>
            <w:r w:rsidRPr="000E361C">
              <w:rPr>
                <w:rFonts w:ascii="Times New Roman" w:hAnsi="Times New Roman" w:cs="新細明體" w:hint="eastAsia"/>
              </w:rPr>
              <w:t>程鈺峰</w:t>
            </w:r>
          </w:p>
        </w:tc>
      </w:tr>
      <w:tr w:rsidR="0088778A" w:rsidRPr="000E361C">
        <w:trPr>
          <w:trHeight w:val="516"/>
        </w:trPr>
        <w:tc>
          <w:tcPr>
            <w:tcW w:w="67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9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rFonts w:ascii="Times New Roman" w:hAnsi="Times New Roman" w:hint="eastAsia"/>
                <w:b w:val="0"/>
                <w:bCs w:val="0"/>
                <w:sz w:val="24"/>
                <w:szCs w:val="24"/>
              </w:rPr>
              <w:t>溝壩國小</w:t>
            </w:r>
            <w:r w:rsidRPr="000E361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7003</w:t>
            </w:r>
            <w:r w:rsidRPr="000E361C">
              <w:rPr>
                <w:rFonts w:ascii="Times New Roman" w:hAnsi="Times New Roman" w:hint="eastAsia"/>
                <w:b w:val="0"/>
                <w:bCs w:val="0"/>
                <w:sz w:val="24"/>
                <w:szCs w:val="24"/>
              </w:rPr>
              <w:t>張勝皓</w:t>
            </w:r>
            <w:r w:rsidRPr="000E361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7004</w:t>
            </w:r>
            <w:r w:rsidRPr="000E361C">
              <w:rPr>
                <w:rFonts w:ascii="Times New Roman" w:hAnsi="Times New Roman" w:hint="eastAsia"/>
                <w:b w:val="0"/>
                <w:bCs w:val="0"/>
                <w:sz w:val="24"/>
                <w:szCs w:val="24"/>
              </w:rPr>
              <w:t>明仁傑</w:t>
            </w:r>
          </w:p>
        </w:tc>
        <w:tc>
          <w:tcPr>
            <w:tcW w:w="63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43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泉州國小</w:t>
            </w:r>
            <w:r w:rsidRPr="000E361C">
              <w:rPr>
                <w:rFonts w:ascii="Times New Roman" w:hAnsi="Times New Roman" w:cs="Times New Roman"/>
              </w:rPr>
              <w:t>9008</w:t>
            </w:r>
            <w:r w:rsidRPr="000E361C">
              <w:rPr>
                <w:rFonts w:ascii="Times New Roman" w:hAnsi="Times New Roman" w:cs="新細明體" w:hint="eastAsia"/>
              </w:rPr>
              <w:t>吳宇弘</w:t>
            </w:r>
            <w:r w:rsidRPr="000E361C">
              <w:rPr>
                <w:rFonts w:ascii="Times New Roman" w:hAnsi="Times New Roman" w:cs="Times New Roman"/>
              </w:rPr>
              <w:t>9009</w:t>
            </w:r>
            <w:r w:rsidRPr="000E361C">
              <w:rPr>
                <w:rFonts w:ascii="Times New Roman" w:hAnsi="Times New Roman" w:cs="新細明體" w:hint="eastAsia"/>
              </w:rPr>
              <w:t>吳彩均</w:t>
            </w:r>
          </w:p>
        </w:tc>
      </w:tr>
      <w:tr w:rsidR="0088778A" w:rsidRPr="000E361C">
        <w:trPr>
          <w:trHeight w:val="516"/>
        </w:trPr>
        <w:tc>
          <w:tcPr>
            <w:tcW w:w="67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99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東光國小</w:t>
            </w:r>
            <w:r w:rsidRPr="000E361C">
              <w:rPr>
                <w:rFonts w:ascii="Times New Roman" w:hAnsi="Times New Roman" w:cs="Times New Roman"/>
              </w:rPr>
              <w:t>7043</w:t>
            </w:r>
            <w:r w:rsidRPr="000E361C">
              <w:rPr>
                <w:rFonts w:ascii="Times New Roman" w:hAnsi="Times New Roman" w:cs="新細明體" w:hint="eastAsia"/>
              </w:rPr>
              <w:t>吳浩瑋</w:t>
            </w:r>
            <w:r w:rsidRPr="000E361C">
              <w:rPr>
                <w:rFonts w:ascii="Times New Roman" w:hAnsi="Times New Roman" w:cs="Times New Roman"/>
              </w:rPr>
              <w:t>7044</w:t>
            </w:r>
            <w:r w:rsidRPr="000E361C">
              <w:rPr>
                <w:rFonts w:ascii="Times New Roman" w:hAnsi="Times New Roman" w:cs="新細明體" w:hint="eastAsia"/>
              </w:rPr>
              <w:t>吳淼展</w:t>
            </w:r>
          </w:p>
        </w:tc>
        <w:tc>
          <w:tcPr>
            <w:tcW w:w="63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3743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溝壩國小</w:t>
            </w:r>
            <w:r w:rsidRPr="000E361C">
              <w:rPr>
                <w:b w:val="0"/>
                <w:bCs w:val="0"/>
                <w:sz w:val="24"/>
                <w:szCs w:val="24"/>
              </w:rPr>
              <w:t>7002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張凱勛</w:t>
            </w:r>
            <w:r w:rsidRPr="000E361C">
              <w:rPr>
                <w:b w:val="0"/>
                <w:bCs w:val="0"/>
                <w:sz w:val="24"/>
                <w:szCs w:val="24"/>
              </w:rPr>
              <w:t>7005</w:t>
            </w:r>
            <w:r w:rsidRPr="000E361C">
              <w:rPr>
                <w:rFonts w:hint="eastAsia"/>
                <w:b w:val="0"/>
                <w:bCs w:val="0"/>
                <w:sz w:val="24"/>
                <w:szCs w:val="24"/>
              </w:rPr>
              <w:t>沈煒叡</w:t>
            </w:r>
          </w:p>
        </w:tc>
      </w:tr>
      <w:tr w:rsidR="0088778A" w:rsidRPr="000E361C">
        <w:trPr>
          <w:trHeight w:val="516"/>
        </w:trPr>
        <w:tc>
          <w:tcPr>
            <w:tcW w:w="679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99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陽明國小</w:t>
            </w:r>
            <w:r w:rsidRPr="000E361C">
              <w:rPr>
                <w:rFonts w:ascii="Times New Roman" w:hAnsi="Times New Roman" w:cs="Times New Roman"/>
              </w:rPr>
              <w:t>7034</w:t>
            </w:r>
            <w:r w:rsidRPr="000E361C">
              <w:rPr>
                <w:rFonts w:ascii="Times New Roman" w:hAnsi="Times New Roman" w:cs="新細明體" w:hint="eastAsia"/>
              </w:rPr>
              <w:t>楊致穎</w:t>
            </w:r>
            <w:r w:rsidRPr="000E361C">
              <w:rPr>
                <w:rFonts w:ascii="Times New Roman" w:hAnsi="Times New Roman" w:cs="Times New Roman"/>
              </w:rPr>
              <w:t>7035</w:t>
            </w:r>
            <w:r w:rsidRPr="000E361C">
              <w:rPr>
                <w:rFonts w:ascii="Times New Roman" w:hAnsi="Times New Roman" w:cs="新細明體" w:hint="eastAsia"/>
              </w:rPr>
              <w:t>王麒閔</w:t>
            </w:r>
          </w:p>
        </w:tc>
        <w:tc>
          <w:tcPr>
            <w:tcW w:w="637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43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泉州國小</w:t>
            </w:r>
            <w:r w:rsidRPr="000E361C">
              <w:rPr>
                <w:rFonts w:ascii="Times New Roman" w:hAnsi="Times New Roman" w:cs="Times New Roman"/>
              </w:rPr>
              <w:t>9007</w:t>
            </w:r>
            <w:r w:rsidRPr="000E361C">
              <w:rPr>
                <w:rFonts w:ascii="Times New Roman" w:hAnsi="Times New Roman" w:cs="新細明體" w:hint="eastAsia"/>
              </w:rPr>
              <w:t>吳品渝</w:t>
            </w:r>
            <w:r w:rsidRPr="000E361C">
              <w:rPr>
                <w:rFonts w:ascii="Times New Roman" w:hAnsi="Times New Roman" w:cs="Times New Roman"/>
              </w:rPr>
              <w:t>9010</w:t>
            </w:r>
            <w:r w:rsidRPr="000E361C">
              <w:rPr>
                <w:rFonts w:ascii="Times New Roman" w:hAnsi="Times New Roman" w:cs="新細明體" w:hint="eastAsia"/>
              </w:rPr>
              <w:t>吳柏勳</w:t>
            </w:r>
          </w:p>
        </w:tc>
      </w:tr>
    </w:tbl>
    <w:p w:rsidR="0088778A" w:rsidRDefault="0088778A" w:rsidP="002B4AB0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OLE_LINK21"/>
      <w:bookmarkStart w:id="1" w:name="OLE_LINK22"/>
    </w:p>
    <w:p w:rsidR="0088778A" w:rsidRDefault="0088778A" w:rsidP="002B4AB0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國小女生高年級組跳繩雙人賽</w:t>
      </w:r>
    </w:p>
    <w:tbl>
      <w:tblPr>
        <w:tblW w:w="9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090"/>
        <w:gridCol w:w="410"/>
        <w:gridCol w:w="4150"/>
      </w:tblGrid>
      <w:tr w:rsidR="0088778A" w:rsidRPr="000E361C">
        <w:trPr>
          <w:trHeight w:val="543"/>
          <w:jc w:val="center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9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溝壩國小</w:t>
            </w:r>
            <w:r w:rsidRPr="000E361C">
              <w:rPr>
                <w:rFonts w:ascii="Times New Roman" w:hAnsi="Times New Roman" w:cs="Times New Roman"/>
              </w:rPr>
              <w:t>8003</w:t>
            </w:r>
            <w:r w:rsidRPr="000E361C">
              <w:rPr>
                <w:rFonts w:ascii="Times New Roman" w:hAnsi="Times New Roman" w:cs="新細明體" w:hint="eastAsia"/>
              </w:rPr>
              <w:t>張貽茜</w:t>
            </w:r>
            <w:r w:rsidRPr="000E361C">
              <w:rPr>
                <w:rFonts w:ascii="Times New Roman" w:hAnsi="Times New Roman" w:cs="Times New Roman"/>
              </w:rPr>
              <w:t>8004</w:t>
            </w:r>
            <w:r w:rsidRPr="000E361C">
              <w:rPr>
                <w:rFonts w:ascii="Times New Roman" w:hAnsi="Times New Roman" w:cs="新細明體" w:hint="eastAsia"/>
              </w:rPr>
              <w:t>文幼萱</w:t>
            </w:r>
          </w:p>
        </w:tc>
        <w:tc>
          <w:tcPr>
            <w:tcW w:w="41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三崙國小</w:t>
            </w:r>
            <w:r w:rsidRPr="000E361C">
              <w:rPr>
                <w:rFonts w:ascii="Times New Roman" w:hAnsi="Times New Roman" w:cs="Times New Roman"/>
              </w:rPr>
              <w:t>8044</w:t>
            </w:r>
            <w:r w:rsidRPr="000E361C">
              <w:rPr>
                <w:rFonts w:ascii="Times New Roman" w:hAnsi="Times New Roman" w:cs="新細明體" w:hint="eastAsia"/>
              </w:rPr>
              <w:t>吳霈恩</w:t>
            </w:r>
            <w:r w:rsidRPr="000E361C">
              <w:rPr>
                <w:rFonts w:ascii="Times New Roman" w:hAnsi="Times New Roman" w:cs="Times New Roman"/>
              </w:rPr>
              <w:t>8045</w:t>
            </w:r>
            <w:r w:rsidRPr="000E361C">
              <w:rPr>
                <w:rFonts w:ascii="Times New Roman" w:hAnsi="Times New Roman" w:cs="新細明體" w:hint="eastAsia"/>
              </w:rPr>
              <w:t>簡凱玲</w:t>
            </w:r>
          </w:p>
        </w:tc>
      </w:tr>
      <w:bookmarkEnd w:id="0"/>
      <w:bookmarkEnd w:id="1"/>
      <w:tr w:rsidR="0088778A" w:rsidRPr="000E361C">
        <w:trPr>
          <w:trHeight w:val="543"/>
          <w:jc w:val="center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9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東光國小</w:t>
            </w:r>
            <w:r w:rsidRPr="000E361C">
              <w:rPr>
                <w:rFonts w:ascii="Times New Roman" w:hAnsi="Times New Roman" w:cs="Times New Roman"/>
              </w:rPr>
              <w:t>8039</w:t>
            </w:r>
            <w:r w:rsidRPr="000E361C">
              <w:rPr>
                <w:rFonts w:ascii="Times New Roman" w:hAnsi="Times New Roman" w:cs="新細明體" w:hint="eastAsia"/>
              </w:rPr>
              <w:t>蔡侞錚</w:t>
            </w:r>
            <w:r w:rsidRPr="000E361C">
              <w:rPr>
                <w:rFonts w:ascii="Times New Roman" w:hAnsi="Times New Roman" w:cs="Times New Roman"/>
              </w:rPr>
              <w:t>8040</w:t>
            </w:r>
            <w:r w:rsidRPr="000E361C">
              <w:rPr>
                <w:rFonts w:ascii="Times New Roman" w:hAnsi="Times New Roman" w:cs="新細明體" w:hint="eastAsia"/>
              </w:rPr>
              <w:t>蔡宜蓁</w:t>
            </w:r>
          </w:p>
        </w:tc>
        <w:tc>
          <w:tcPr>
            <w:tcW w:w="41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5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溝壩國小</w:t>
            </w:r>
            <w:r w:rsidRPr="000E361C">
              <w:rPr>
                <w:rFonts w:ascii="Times New Roman" w:hAnsi="Times New Roman" w:cs="Times New Roman"/>
              </w:rPr>
              <w:t>8001</w:t>
            </w:r>
            <w:r w:rsidRPr="000E361C">
              <w:rPr>
                <w:rFonts w:ascii="Times New Roman" w:hAnsi="Times New Roman" w:cs="新細明體" w:hint="eastAsia"/>
              </w:rPr>
              <w:t>天邑真</w:t>
            </w:r>
            <w:r w:rsidRPr="000E361C">
              <w:rPr>
                <w:rFonts w:ascii="Times New Roman" w:hAnsi="Times New Roman" w:cs="Times New Roman"/>
              </w:rPr>
              <w:t>8006</w:t>
            </w:r>
            <w:r w:rsidRPr="000E361C">
              <w:rPr>
                <w:rFonts w:ascii="Times New Roman" w:hAnsi="Times New Roman" w:cs="新細明體" w:hint="eastAsia"/>
              </w:rPr>
              <w:t>郭佳曄</w:t>
            </w:r>
          </w:p>
        </w:tc>
      </w:tr>
      <w:tr w:rsidR="0088778A" w:rsidRPr="000E361C">
        <w:trPr>
          <w:trHeight w:val="543"/>
          <w:jc w:val="center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9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東光國小</w:t>
            </w:r>
            <w:r w:rsidRPr="000E361C">
              <w:rPr>
                <w:rFonts w:ascii="Times New Roman" w:hAnsi="Times New Roman" w:cs="Times New Roman"/>
              </w:rPr>
              <w:t>8041</w:t>
            </w:r>
            <w:r w:rsidRPr="000E361C">
              <w:rPr>
                <w:rFonts w:ascii="Times New Roman" w:hAnsi="Times New Roman" w:cs="新細明體" w:hint="eastAsia"/>
              </w:rPr>
              <w:t>蔡宜貞</w:t>
            </w:r>
            <w:r w:rsidRPr="000E361C">
              <w:rPr>
                <w:rFonts w:ascii="Times New Roman" w:hAnsi="Times New Roman" w:cs="Times New Roman"/>
              </w:rPr>
              <w:t>8042</w:t>
            </w:r>
            <w:r w:rsidRPr="000E361C">
              <w:rPr>
                <w:rFonts w:ascii="Times New Roman" w:hAnsi="Times New Roman" w:cs="新細明體" w:hint="eastAsia"/>
              </w:rPr>
              <w:t>蔡釉軒</w:t>
            </w:r>
          </w:p>
        </w:tc>
        <w:tc>
          <w:tcPr>
            <w:tcW w:w="41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5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溝壩國小</w:t>
            </w:r>
            <w:r w:rsidRPr="000E361C">
              <w:rPr>
                <w:rFonts w:ascii="Times New Roman" w:hAnsi="Times New Roman" w:cs="Times New Roman"/>
              </w:rPr>
              <w:t>8002</w:t>
            </w:r>
            <w:r w:rsidRPr="000E361C">
              <w:rPr>
                <w:rFonts w:ascii="Times New Roman" w:hAnsi="Times New Roman" w:cs="新細明體" w:hint="eastAsia"/>
              </w:rPr>
              <w:t>廖佳容</w:t>
            </w:r>
            <w:r w:rsidRPr="000E361C">
              <w:rPr>
                <w:rFonts w:ascii="Times New Roman" w:hAnsi="Times New Roman" w:cs="Times New Roman"/>
              </w:rPr>
              <w:t>8005</w:t>
            </w:r>
            <w:r w:rsidRPr="000E361C">
              <w:rPr>
                <w:rFonts w:ascii="Times New Roman" w:hAnsi="Times New Roman" w:cs="新細明體" w:hint="eastAsia"/>
              </w:rPr>
              <w:t>李倢瑀</w:t>
            </w:r>
          </w:p>
        </w:tc>
      </w:tr>
      <w:tr w:rsidR="0088778A" w:rsidRPr="000E361C">
        <w:trPr>
          <w:trHeight w:val="543"/>
          <w:jc w:val="center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9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東光國小</w:t>
            </w:r>
            <w:r w:rsidRPr="000E361C">
              <w:rPr>
                <w:rFonts w:ascii="Times New Roman" w:hAnsi="Times New Roman" w:cs="Times New Roman"/>
              </w:rPr>
              <w:t>8038</w:t>
            </w:r>
            <w:r w:rsidRPr="000E361C">
              <w:rPr>
                <w:rFonts w:ascii="Times New Roman" w:hAnsi="Times New Roman" w:cs="新細明體" w:hint="eastAsia"/>
              </w:rPr>
              <w:t>蔡佩芸</w:t>
            </w:r>
            <w:r w:rsidRPr="000E361C">
              <w:rPr>
                <w:rFonts w:ascii="Times New Roman" w:hAnsi="Times New Roman" w:cs="Times New Roman"/>
              </w:rPr>
              <w:t>8043</w:t>
            </w:r>
            <w:r w:rsidRPr="000E361C">
              <w:rPr>
                <w:rFonts w:ascii="Times New Roman" w:hAnsi="Times New Roman" w:cs="新細明體" w:hint="eastAsia"/>
              </w:rPr>
              <w:t>郭育真</w:t>
            </w:r>
          </w:p>
        </w:tc>
        <w:tc>
          <w:tcPr>
            <w:tcW w:w="41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rFonts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</w:tbl>
    <w:p w:rsidR="0088778A" w:rsidRDefault="0088778A" w:rsidP="00EA7C4E">
      <w:pPr>
        <w:widowControl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EA7C4E">
        <w:rPr>
          <w:rFonts w:ascii="Times New Roman" w:hAnsi="Times New Roman" w:cs="Times New Roman"/>
          <w:color w:val="000000"/>
          <w:kern w:val="0"/>
          <w:sz w:val="27"/>
          <w:szCs w:val="27"/>
        </w:rPr>
        <w:t>﻿﻿﻿</w:t>
      </w:r>
    </w:p>
    <w:p w:rsidR="0088778A" w:rsidRDefault="0088778A" w:rsidP="00431ED5">
      <w:pPr>
        <w:widowControl/>
        <w:spacing w:before="100" w:beforeAutospacing="1" w:after="100" w:afterAutospacing="1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國小女生中</w:t>
      </w:r>
      <w:r w:rsidRPr="00EA7C4E">
        <w:rPr>
          <w:rFonts w:ascii="Times New Roman" w:hAnsi="Times New Roman" w:cs="新細明體" w:hint="eastAsia"/>
          <w:b/>
          <w:bCs/>
          <w:color w:val="000000"/>
          <w:kern w:val="0"/>
          <w:sz w:val="27"/>
          <w:szCs w:val="27"/>
        </w:rPr>
        <w:t>年級組跳繩雙人賽</w:t>
      </w:r>
    </w:p>
    <w:tbl>
      <w:tblPr>
        <w:tblW w:w="9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090"/>
        <w:gridCol w:w="410"/>
        <w:gridCol w:w="4150"/>
      </w:tblGrid>
      <w:tr w:rsidR="0088778A" w:rsidRPr="000E361C">
        <w:trPr>
          <w:trHeight w:val="543"/>
          <w:jc w:val="center"/>
        </w:trPr>
        <w:tc>
          <w:tcPr>
            <w:tcW w:w="468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9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三崙國小</w:t>
            </w:r>
            <w:r w:rsidRPr="000E361C">
              <w:rPr>
                <w:rFonts w:ascii="Times New Roman" w:hAnsi="Times New Roman" w:cs="Times New Roman"/>
              </w:rPr>
              <w:t>10030</w:t>
            </w:r>
            <w:r w:rsidRPr="000E361C">
              <w:rPr>
                <w:rFonts w:ascii="Times New Roman" w:hAnsi="Times New Roman" w:cs="新細明體" w:hint="eastAsia"/>
              </w:rPr>
              <w:t>吳佩宸</w:t>
            </w:r>
            <w:r w:rsidRPr="000E361C">
              <w:rPr>
                <w:rFonts w:ascii="Times New Roman" w:hAnsi="Times New Roman" w:cs="Times New Roman"/>
              </w:rPr>
              <w:t>10031</w:t>
            </w:r>
            <w:r w:rsidRPr="000E361C">
              <w:rPr>
                <w:rFonts w:ascii="Times New Roman" w:hAnsi="Times New Roman" w:cs="新細明體" w:hint="eastAsia"/>
              </w:rPr>
              <w:t>吳侑庭</w:t>
            </w:r>
          </w:p>
        </w:tc>
        <w:tc>
          <w:tcPr>
            <w:tcW w:w="410" w:type="dxa"/>
            <w:vAlign w:val="center"/>
          </w:tcPr>
          <w:p w:rsidR="0088778A" w:rsidRPr="000E361C" w:rsidRDefault="0088778A" w:rsidP="000E361C">
            <w:pPr>
              <w:pStyle w:val="Heading3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E361C"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0" w:type="dxa"/>
            <w:vAlign w:val="center"/>
          </w:tcPr>
          <w:p w:rsidR="0088778A" w:rsidRPr="000E361C" w:rsidRDefault="0088778A" w:rsidP="000E36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E361C">
              <w:rPr>
                <w:rFonts w:ascii="Times New Roman" w:hAnsi="Times New Roman" w:cs="新細明體" w:hint="eastAsia"/>
              </w:rPr>
              <w:t>泉州國小</w:t>
            </w:r>
            <w:r w:rsidRPr="000E361C">
              <w:rPr>
                <w:rFonts w:ascii="Times New Roman" w:hAnsi="Times New Roman" w:cs="Times New Roman"/>
              </w:rPr>
              <w:t>10009</w:t>
            </w:r>
            <w:r w:rsidRPr="000E361C">
              <w:rPr>
                <w:rFonts w:ascii="Times New Roman" w:hAnsi="Times New Roman" w:cs="新細明體" w:hint="eastAsia"/>
              </w:rPr>
              <w:t>吳芷嫺</w:t>
            </w:r>
            <w:r w:rsidRPr="000E361C">
              <w:rPr>
                <w:rFonts w:ascii="Times New Roman" w:hAnsi="Times New Roman" w:cs="Times New Roman"/>
              </w:rPr>
              <w:t>10010</w:t>
            </w:r>
            <w:r w:rsidRPr="000E361C">
              <w:rPr>
                <w:rFonts w:ascii="Times New Roman" w:hAnsi="Times New Roman" w:cs="新細明體" w:hint="eastAsia"/>
              </w:rPr>
              <w:t>陳詠惠</w:t>
            </w:r>
          </w:p>
        </w:tc>
      </w:tr>
    </w:tbl>
    <w:p w:rsidR="0088778A" w:rsidRPr="00431ED5" w:rsidRDefault="0088778A" w:rsidP="00EA7C4E">
      <w:pPr>
        <w:widowControl/>
        <w:rPr>
          <w:rFonts w:ascii="新細明體" w:cs="Times New Roman"/>
          <w:kern w:val="0"/>
        </w:rPr>
      </w:pPr>
    </w:p>
    <w:sectPr w:rsidR="0088778A" w:rsidRPr="00431ED5" w:rsidSect="00C94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78A" w:rsidRDefault="0088778A" w:rsidP="00EA03F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8778A" w:rsidRDefault="0088778A" w:rsidP="00EA03F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78A" w:rsidRDefault="0088778A" w:rsidP="00EA03F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8778A" w:rsidRDefault="0088778A" w:rsidP="00EA03F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7C4E"/>
    <w:rsid w:val="000E361C"/>
    <w:rsid w:val="00153386"/>
    <w:rsid w:val="002347FC"/>
    <w:rsid w:val="00242DBA"/>
    <w:rsid w:val="002B4AB0"/>
    <w:rsid w:val="002C5C30"/>
    <w:rsid w:val="002E177A"/>
    <w:rsid w:val="00303616"/>
    <w:rsid w:val="00385206"/>
    <w:rsid w:val="00431ED5"/>
    <w:rsid w:val="004C4E86"/>
    <w:rsid w:val="0051108F"/>
    <w:rsid w:val="00516083"/>
    <w:rsid w:val="005C1BEC"/>
    <w:rsid w:val="00805943"/>
    <w:rsid w:val="00816670"/>
    <w:rsid w:val="008405B8"/>
    <w:rsid w:val="0088778A"/>
    <w:rsid w:val="00955110"/>
    <w:rsid w:val="00980DA6"/>
    <w:rsid w:val="009A758D"/>
    <w:rsid w:val="009D0717"/>
    <w:rsid w:val="00A62425"/>
    <w:rsid w:val="00AD556F"/>
    <w:rsid w:val="00B20AA2"/>
    <w:rsid w:val="00C94A15"/>
    <w:rsid w:val="00CD4CA8"/>
    <w:rsid w:val="00CE5F26"/>
    <w:rsid w:val="00E93616"/>
    <w:rsid w:val="00EA03F9"/>
    <w:rsid w:val="00EA7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ED5"/>
    <w:pPr>
      <w:widowControl w:val="0"/>
    </w:pPr>
    <w:rPr>
      <w:rFonts w:cs="Calibri"/>
      <w:szCs w:val="24"/>
    </w:rPr>
  </w:style>
  <w:style w:type="paragraph" w:styleId="Heading2">
    <w:name w:val="heading 2"/>
    <w:basedOn w:val="Normal"/>
    <w:link w:val="Heading2Char"/>
    <w:uiPriority w:val="99"/>
    <w:qFormat/>
    <w:rsid w:val="00EA7C4E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EA7C4E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A7C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A7C4E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TableGrid">
    <w:name w:val="Table Grid"/>
    <w:basedOn w:val="TableNormal"/>
    <w:uiPriority w:val="99"/>
    <w:locked/>
    <w:rsid w:val="00C94A15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A03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A03F9"/>
    <w:rPr>
      <w:kern w:val="2"/>
    </w:rPr>
  </w:style>
  <w:style w:type="paragraph" w:styleId="Footer">
    <w:name w:val="footer"/>
    <w:basedOn w:val="Normal"/>
    <w:link w:val="FooterChar"/>
    <w:uiPriority w:val="99"/>
    <w:rsid w:val="00EA03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A03F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7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139</Words>
  <Characters>794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民俗體育教師男子組</dc:title>
  <dc:subject/>
  <dc:creator>Uei-Shiang Chang</dc:creator>
  <cp:keywords/>
  <dc:description/>
  <cp:lastModifiedBy>Kin</cp:lastModifiedBy>
  <cp:revision>2</cp:revision>
  <dcterms:created xsi:type="dcterms:W3CDTF">2016-05-05T13:05:00Z</dcterms:created>
  <dcterms:modified xsi:type="dcterms:W3CDTF">2016-05-05T13:05:00Z</dcterms:modified>
</cp:coreProperties>
</file>