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395" w:rsidRPr="00814AB2" w:rsidRDefault="00F77395" w:rsidP="00C6396A">
      <w:pPr>
        <w:pStyle w:val="ListParagraph"/>
        <w:widowControl/>
        <w:spacing w:before="251" w:after="251" w:line="240" w:lineRule="exact"/>
        <w:ind w:leftChars="0" w:left="505" w:right="482"/>
        <w:jc w:val="center"/>
        <w:rPr>
          <w:rFonts w:ascii="標楷體" w:eastAsia="標楷體" w:hAnsi="標楷體" w:cs="Times New Roman"/>
          <w:b/>
          <w:bCs/>
          <w:color w:val="000000"/>
          <w:kern w:val="0"/>
          <w:sz w:val="32"/>
          <w:szCs w:val="32"/>
        </w:rPr>
      </w:pPr>
      <w:r>
        <w:rPr>
          <w:rFonts w:ascii="標楷體" w:eastAsia="標楷體" w:hAnsi="標楷體" w:cs="標楷體"/>
          <w:b/>
          <w:bCs/>
          <w:color w:val="000000"/>
          <w:kern w:val="0"/>
          <w:sz w:val="32"/>
          <w:szCs w:val="32"/>
        </w:rPr>
        <w:t>106</w:t>
      </w:r>
      <w:r>
        <w:rPr>
          <w:rFonts w:ascii="標楷體" w:eastAsia="標楷體" w:hAnsi="標楷體" w:cs="標楷體" w:hint="eastAsia"/>
          <w:b/>
          <w:bCs/>
          <w:color w:val="000000"/>
          <w:kern w:val="0"/>
          <w:sz w:val="32"/>
          <w:szCs w:val="32"/>
        </w:rPr>
        <w:t>年全國運動會雲林縣曲棍球</w:t>
      </w:r>
      <w:r w:rsidRPr="00814AB2">
        <w:rPr>
          <w:rFonts w:ascii="標楷體" w:eastAsia="標楷體" w:hAnsi="標楷體" w:cs="標楷體" w:hint="eastAsia"/>
          <w:b/>
          <w:bCs/>
          <w:color w:val="000000"/>
          <w:kern w:val="0"/>
          <w:sz w:val="32"/>
          <w:szCs w:val="32"/>
        </w:rPr>
        <w:t>代表隊選拔辦法</w:t>
      </w:r>
    </w:p>
    <w:p w:rsidR="00F77395" w:rsidRPr="005247F3" w:rsidRDefault="00F77395" w:rsidP="00C6396A">
      <w:pPr>
        <w:pStyle w:val="ListParagraph"/>
        <w:widowControl/>
        <w:spacing w:before="251" w:after="251" w:line="240" w:lineRule="exact"/>
        <w:ind w:leftChars="0" w:left="505" w:right="482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一、主</w:t>
      </w:r>
      <w:r w:rsidRPr="005247F3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   </w:t>
      </w:r>
      <w:r w:rsidRPr="005247F3"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旨：選拔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106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年全國運動會曲棍球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代表隊選手。</w:t>
      </w:r>
    </w:p>
    <w:p w:rsidR="00F77395" w:rsidRPr="005247F3" w:rsidRDefault="00F77395" w:rsidP="00C6396A">
      <w:pPr>
        <w:pStyle w:val="ListParagraph"/>
        <w:widowControl/>
        <w:spacing w:before="251" w:after="251" w:line="240" w:lineRule="exact"/>
        <w:ind w:leftChars="0" w:left="505" w:right="482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二、主辦單位：雲林縣政府</w:t>
      </w:r>
    </w:p>
    <w:p w:rsidR="00F77395" w:rsidRPr="005247F3" w:rsidRDefault="00F77395" w:rsidP="00C6396A">
      <w:pPr>
        <w:pStyle w:val="ListParagraph"/>
        <w:widowControl/>
        <w:spacing w:before="251" w:after="251" w:line="240" w:lineRule="exact"/>
        <w:ind w:leftChars="0" w:left="505" w:right="482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三、協辦單位：雲林縣體育會</w:t>
      </w:r>
    </w:p>
    <w:p w:rsidR="00F77395" w:rsidRPr="005247F3" w:rsidRDefault="00F77395" w:rsidP="00C6396A">
      <w:pPr>
        <w:pStyle w:val="ListParagraph"/>
        <w:widowControl/>
        <w:spacing w:before="251" w:after="251" w:line="240" w:lineRule="exact"/>
        <w:ind w:leftChars="0" w:left="505" w:right="482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四、承辦單位：雲林縣體育會曲棍球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委員會</w:t>
      </w:r>
    </w:p>
    <w:p w:rsidR="00F77395" w:rsidRPr="005247F3" w:rsidRDefault="00F77395" w:rsidP="00C6396A">
      <w:pPr>
        <w:pStyle w:val="ListParagraph"/>
        <w:widowControl/>
        <w:spacing w:before="251" w:after="251" w:line="240" w:lineRule="exact"/>
        <w:ind w:leftChars="0" w:left="505" w:right="482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五、選拔時間：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106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年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4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1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日</w:t>
      </w:r>
    </w:p>
    <w:p w:rsidR="00F77395" w:rsidRPr="005247F3" w:rsidRDefault="00F77395" w:rsidP="00C6396A">
      <w:pPr>
        <w:pStyle w:val="ListParagraph"/>
        <w:widowControl/>
        <w:spacing w:before="251" w:after="251" w:line="240" w:lineRule="exact"/>
        <w:ind w:leftChars="0" w:left="505" w:right="482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六、選拔地點：雲林縣淵明國中</w:t>
      </w:r>
    </w:p>
    <w:p w:rsidR="00F77395" w:rsidRPr="005247F3" w:rsidRDefault="00F77395" w:rsidP="00C6396A">
      <w:pPr>
        <w:pStyle w:val="ListParagraph"/>
        <w:widowControl/>
        <w:spacing w:before="251" w:after="251" w:line="240" w:lineRule="exact"/>
        <w:ind w:leftChars="0" w:left="505" w:right="482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七、參加資格：</w:t>
      </w:r>
    </w:p>
    <w:p w:rsidR="00F77395" w:rsidRDefault="00F77395" w:rsidP="005247F3">
      <w:pPr>
        <w:pStyle w:val="ListParagraph"/>
        <w:widowControl/>
        <w:spacing w:before="251" w:after="251" w:line="240" w:lineRule="exact"/>
        <w:ind w:leftChars="0" w:left="505" w:right="-58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（一）戶籍規定：中華民國國民，於本縣設籍連續</w:t>
      </w:r>
    </w:p>
    <w:p w:rsidR="00F77395" w:rsidRDefault="00F77395" w:rsidP="005247F3">
      <w:pPr>
        <w:pStyle w:val="ListParagraph"/>
        <w:widowControl/>
        <w:spacing w:before="251" w:after="251" w:line="240" w:lineRule="exact"/>
        <w:ind w:leftChars="0" w:left="505" w:right="-58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                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滿</w:t>
      </w:r>
      <w:r w:rsidRPr="005247F3">
        <w:rPr>
          <w:rFonts w:ascii="標楷體" w:eastAsia="標楷體" w:hAnsi="標楷體" w:cs="標楷體"/>
          <w:color w:val="000000"/>
          <w:kern w:val="0"/>
          <w:sz w:val="28"/>
          <w:szCs w:val="28"/>
        </w:rPr>
        <w:t>3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年以上者，設籍期間之計算</w:t>
      </w:r>
      <w:r w:rsidRPr="005247F3"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</w:t>
      </w:r>
    </w:p>
    <w:p w:rsidR="00F77395" w:rsidRDefault="00F77395" w:rsidP="005247F3">
      <w:pPr>
        <w:pStyle w:val="ListParagraph"/>
        <w:widowControl/>
        <w:spacing w:before="251" w:after="251" w:line="240" w:lineRule="exact"/>
        <w:ind w:leftChars="0" w:left="505" w:right="-58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                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以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103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年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9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9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日以前設籍縣</w:t>
      </w:r>
    </w:p>
    <w:p w:rsidR="00F77395" w:rsidRPr="005247F3" w:rsidRDefault="00F77395" w:rsidP="005247F3">
      <w:pPr>
        <w:pStyle w:val="ListParagraph"/>
        <w:widowControl/>
        <w:spacing w:before="251" w:after="251" w:line="240" w:lineRule="exact"/>
        <w:ind w:leftChars="0" w:left="505" w:right="-58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                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且中途未曾遷出為準。</w:t>
      </w:r>
    </w:p>
    <w:p w:rsidR="00F77395" w:rsidRDefault="00F77395" w:rsidP="005247F3">
      <w:pPr>
        <w:pStyle w:val="ListParagraph"/>
        <w:widowControl/>
        <w:snapToGrid w:val="0"/>
        <w:spacing w:before="251" w:after="251" w:line="240" w:lineRule="exact"/>
        <w:ind w:leftChars="0" w:left="505" w:right="-58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（二）年齡規定：選手年齡須年滿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13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足歲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，未</w:t>
      </w:r>
    </w:p>
    <w:p w:rsidR="00F77395" w:rsidRDefault="00F77395" w:rsidP="00814AB2">
      <w:pPr>
        <w:pStyle w:val="ListParagraph"/>
        <w:widowControl/>
        <w:snapToGrid w:val="0"/>
        <w:spacing w:before="251" w:after="251" w:line="240" w:lineRule="exact"/>
        <w:ind w:leftChars="0" w:left="170" w:right="-57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                   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滿</w:t>
      </w:r>
      <w:r w:rsidRPr="005247F3">
        <w:rPr>
          <w:rFonts w:ascii="標楷體" w:eastAsia="標楷體" w:hAnsi="標楷體" w:cs="標楷體"/>
          <w:color w:val="000000"/>
          <w:kern w:val="0"/>
          <w:sz w:val="28"/>
          <w:szCs w:val="28"/>
        </w:rPr>
        <w:t>18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歲之選手，需經監</w:t>
      </w:r>
      <w:r w:rsidRPr="005247F3">
        <w:rPr>
          <w:rFonts w:ascii="標楷體" w:eastAsia="標楷體" w:hAnsi="標楷體" w:cs="標楷體" w:hint="eastAsia"/>
          <w:sz w:val="28"/>
          <w:szCs w:val="28"/>
        </w:rPr>
        <w:t>護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人同</w:t>
      </w:r>
    </w:p>
    <w:p w:rsidR="00F77395" w:rsidRPr="005247F3" w:rsidRDefault="00F77395" w:rsidP="00814AB2">
      <w:pPr>
        <w:pStyle w:val="ListParagraph"/>
        <w:widowControl/>
        <w:snapToGrid w:val="0"/>
        <w:spacing w:before="251" w:after="251" w:line="240" w:lineRule="exact"/>
        <w:ind w:leftChars="0" w:left="454" w:right="-57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                 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意。</w:t>
      </w:r>
      <w:r w:rsidRPr="005247F3"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</w:t>
      </w:r>
    </w:p>
    <w:p w:rsidR="00F77395" w:rsidRPr="005247F3" w:rsidRDefault="00F77395" w:rsidP="00C6396A">
      <w:pPr>
        <w:pStyle w:val="ListParagraph"/>
        <w:widowControl/>
        <w:snapToGrid w:val="0"/>
        <w:spacing w:before="251" w:after="251" w:line="240" w:lineRule="exact"/>
        <w:ind w:leftChars="0" w:left="505" w:right="482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八、選拔方式：採依據運動成績行徵召方式</w:t>
      </w:r>
    </w:p>
    <w:p w:rsidR="00F77395" w:rsidRPr="005247F3" w:rsidRDefault="00F77395" w:rsidP="005247F3">
      <w:pPr>
        <w:pStyle w:val="ListParagraph"/>
        <w:widowControl/>
        <w:snapToGrid w:val="0"/>
        <w:spacing w:before="251" w:after="251" w:line="240" w:lineRule="exact"/>
        <w:ind w:leftChars="0" w:left="505" w:right="-58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（一）以歷年運動成績為參考由委員會行徵召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F77395" w:rsidRDefault="00F77395" w:rsidP="005247F3">
      <w:pPr>
        <w:pStyle w:val="ListParagraph"/>
        <w:widowControl/>
        <w:snapToGrid w:val="0"/>
        <w:spacing w:before="251" w:after="251" w:line="240" w:lineRule="exact"/>
        <w:ind w:leftChars="0" w:left="505" w:right="-58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</w:t>
      </w:r>
      <w:r w:rsidRPr="005247F3"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(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二</w:t>
      </w:r>
      <w:r w:rsidRPr="005247F3"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) </w:t>
      </w:r>
      <w:r w:rsidRPr="005247F3">
        <w:rPr>
          <w:rFonts w:ascii="標楷體" w:eastAsia="標楷體" w:hAnsi="標楷體" w:cs="標楷體" w:hint="eastAsia"/>
          <w:sz w:val="28"/>
          <w:szCs w:val="28"/>
        </w:rPr>
        <w:t>具潛力發展性之球員須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由球隊教練推薦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經</w:t>
      </w:r>
    </w:p>
    <w:p w:rsidR="00F77395" w:rsidRDefault="00F77395" w:rsidP="005247F3">
      <w:pPr>
        <w:pStyle w:val="ListParagraph"/>
        <w:widowControl/>
        <w:snapToGrid w:val="0"/>
        <w:spacing w:before="251" w:after="251" w:line="240" w:lineRule="exact"/>
        <w:ind w:leftChars="0" w:left="505" w:right="-58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      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委員會審議通過再行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徵召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F77395" w:rsidRDefault="00F77395" w:rsidP="00683B51">
      <w:pPr>
        <w:pStyle w:val="ListParagraph"/>
        <w:widowControl/>
        <w:snapToGrid w:val="0"/>
        <w:spacing w:before="251" w:after="251" w:line="240" w:lineRule="exact"/>
        <w:ind w:leftChars="0" w:left="505" w:right="482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 (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三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）推薦方式：連絡電話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0928-168998</w:t>
      </w:r>
      <w:r w:rsidRPr="005247F3"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</w:t>
      </w:r>
    </w:p>
    <w:p w:rsidR="00F77395" w:rsidRDefault="00F77395" w:rsidP="005247F3">
      <w:pPr>
        <w:pStyle w:val="ListParagraph"/>
        <w:widowControl/>
        <w:snapToGrid w:val="0"/>
        <w:spacing w:before="251" w:after="251"/>
        <w:ind w:leftChars="0" w:left="502" w:right="-58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                 </w:t>
      </w:r>
      <w:r w:rsidRPr="005247F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傳真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05-5891955</w:t>
      </w:r>
    </w:p>
    <w:p w:rsidR="00F77395" w:rsidRDefault="00F77395" w:rsidP="005247F3">
      <w:pPr>
        <w:pStyle w:val="ListParagraph"/>
        <w:widowControl/>
        <w:snapToGrid w:val="0"/>
        <w:spacing w:before="251" w:after="251"/>
        <w:ind w:leftChars="0" w:left="2" w:right="84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                    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雲林縣曲棍球總幹事蘇明生</w:t>
      </w:r>
    </w:p>
    <w:p w:rsidR="00F77395" w:rsidRDefault="00F77395" w:rsidP="005247F3">
      <w:pPr>
        <w:pStyle w:val="ListParagraph"/>
        <w:widowControl/>
        <w:snapToGrid w:val="0"/>
        <w:spacing w:before="251" w:after="251"/>
        <w:ind w:leftChars="0" w:left="2" w:right="84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</w:p>
    <w:p w:rsidR="00F77395" w:rsidRPr="00AC1661" w:rsidRDefault="00F77395" w:rsidP="005247F3">
      <w:pPr>
        <w:pStyle w:val="ListParagraph"/>
        <w:widowControl/>
        <w:snapToGrid w:val="0"/>
        <w:spacing w:before="251" w:after="251"/>
        <w:ind w:leftChars="0" w:left="2" w:right="84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                            </w:t>
      </w:r>
      <w:r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雲林縣體育會曲棍球</w:t>
      </w:r>
      <w:r w:rsidRPr="00AC1661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委員會</w:t>
      </w:r>
    </w:p>
    <w:sectPr w:rsidR="00F77395" w:rsidRPr="00AC1661" w:rsidSect="009053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395" w:rsidRDefault="00F77395" w:rsidP="00390C1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77395" w:rsidRDefault="00F77395" w:rsidP="00390C1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395" w:rsidRDefault="00F77395" w:rsidP="00390C1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77395" w:rsidRDefault="00F77395" w:rsidP="00390C1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0C19"/>
    <w:rsid w:val="000B34B3"/>
    <w:rsid w:val="00126C25"/>
    <w:rsid w:val="001C2791"/>
    <w:rsid w:val="003543EA"/>
    <w:rsid w:val="00390C19"/>
    <w:rsid w:val="003D32B9"/>
    <w:rsid w:val="00436D9D"/>
    <w:rsid w:val="005247F3"/>
    <w:rsid w:val="0055439C"/>
    <w:rsid w:val="005C005A"/>
    <w:rsid w:val="00634C00"/>
    <w:rsid w:val="00683B51"/>
    <w:rsid w:val="00716ACA"/>
    <w:rsid w:val="007327FF"/>
    <w:rsid w:val="00814AB2"/>
    <w:rsid w:val="00835575"/>
    <w:rsid w:val="00863DF4"/>
    <w:rsid w:val="008C751D"/>
    <w:rsid w:val="009053BB"/>
    <w:rsid w:val="00AC1661"/>
    <w:rsid w:val="00C56BFB"/>
    <w:rsid w:val="00C6396A"/>
    <w:rsid w:val="00C90D87"/>
    <w:rsid w:val="00CB54A9"/>
    <w:rsid w:val="00DD5076"/>
    <w:rsid w:val="00E64DBC"/>
    <w:rsid w:val="00EE4A37"/>
    <w:rsid w:val="00F77395"/>
    <w:rsid w:val="00F845D4"/>
    <w:rsid w:val="00FC1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C19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90C19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390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90C19"/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390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90C1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106</TotalTime>
  <Pages>1</Pages>
  <Words>109</Words>
  <Characters>622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2013-05-23T00:14:00Z</dcterms:created>
  <dcterms:modified xsi:type="dcterms:W3CDTF">2017-03-21T01:32:00Z</dcterms:modified>
</cp:coreProperties>
</file>